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21302" w14:textId="657005D8" w:rsidR="00AC6A79" w:rsidRDefault="00AC6A79" w:rsidP="001241A8">
      <w:pPr>
        <w:ind w:right="900" w:firstLineChars="4500" w:firstLine="8100"/>
      </w:pPr>
      <w:r>
        <w:rPr>
          <w:rFonts w:hint="eastAsia"/>
        </w:rPr>
        <w:t>令和</w:t>
      </w:r>
      <w:r>
        <w:rPr>
          <w:rFonts w:hint="eastAsia"/>
        </w:rPr>
        <w:t>8</w:t>
      </w:r>
      <w:r>
        <w:rPr>
          <w:rFonts w:hint="eastAsia"/>
        </w:rPr>
        <w:t>年</w:t>
      </w:r>
      <w:r w:rsidR="009D7F24">
        <w:rPr>
          <w:rFonts w:hint="eastAsia"/>
        </w:rPr>
        <w:t>9</w:t>
      </w:r>
      <w:r>
        <w:rPr>
          <w:rFonts w:hint="eastAsia"/>
        </w:rPr>
        <w:t>月</w:t>
      </w:r>
      <w:r w:rsidR="00B80B85">
        <w:rPr>
          <w:rFonts w:hint="eastAsia"/>
        </w:rPr>
        <w:t>2</w:t>
      </w:r>
      <w:r>
        <w:rPr>
          <w:rFonts w:hint="eastAsia"/>
        </w:rPr>
        <w:t>現在</w:t>
      </w:r>
    </w:p>
    <w:tbl>
      <w:tblPr>
        <w:tblW w:w="5000" w:type="pct"/>
        <w:tblLook w:val="04A0" w:firstRow="1" w:lastRow="0" w:firstColumn="1" w:lastColumn="0" w:noHBand="0" w:noVBand="1"/>
        <w:tblCaption w:val="レイアウト テーブル"/>
      </w:tblPr>
      <w:tblGrid>
        <w:gridCol w:w="10772"/>
      </w:tblGrid>
      <w:tr w:rsidR="00AC6A79" w:rsidRPr="00C80158" w14:paraId="6B67FC14" w14:textId="77777777" w:rsidTr="000A5B30">
        <w:trPr>
          <w:trHeight w:val="197"/>
        </w:trPr>
        <w:tc>
          <w:tcPr>
            <w:tcW w:w="10772" w:type="dxa"/>
            <w:shd w:val="clear" w:color="auto" w:fill="1F4E79" w:themeFill="accent1" w:themeFillShade="80"/>
          </w:tcPr>
          <w:p w14:paraId="445009E5" w14:textId="77777777" w:rsidR="00AC6A79" w:rsidRPr="00EB30D0" w:rsidRDefault="00AC6A79" w:rsidP="000A5B30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4"/>
                <w:szCs w:val="4"/>
              </w:rPr>
            </w:pPr>
          </w:p>
          <w:p w14:paraId="4D986BAF" w14:textId="20001924" w:rsidR="00AC6A79" w:rsidRPr="00B72F73" w:rsidRDefault="00AC6A79" w:rsidP="000A5B30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ショートステイ下落合幸朋苑　～</w:t>
            </w:r>
            <w:r w:rsidR="00FD08F2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９</w:t>
            </w: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月空き情報～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レイアウト テーブル"/>
      </w:tblPr>
      <w:tblGrid>
        <w:gridCol w:w="6597"/>
        <w:gridCol w:w="4175"/>
      </w:tblGrid>
      <w:tr w:rsidR="00AC6A79" w:rsidRPr="00C80158" w14:paraId="0D3B3BB5" w14:textId="77777777" w:rsidTr="000A5B30">
        <w:trPr>
          <w:trHeight w:hRule="exact" w:val="2505"/>
        </w:trPr>
        <w:tc>
          <w:tcPr>
            <w:tcW w:w="6597" w:type="dxa"/>
            <w:tcMar>
              <w:left w:w="403" w:type="dxa"/>
            </w:tcMar>
          </w:tcPr>
          <w:p w14:paraId="0F3E6D80" w14:textId="77777777" w:rsidR="00AC6A79" w:rsidRPr="00130EC2" w:rsidRDefault="00AC6A79" w:rsidP="000A5B30">
            <w:pPr>
              <w:pStyle w:val="a5"/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いつもご利用いただきまして、ありがとうございます。</w:t>
            </w:r>
          </w:p>
          <w:p w14:paraId="68FB8012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トイレ付き個室をご希望の方（27床全室個室）</w:t>
            </w:r>
          </w:p>
          <w:p w14:paraId="136D11B3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にぎやか</w:t>
            </w:r>
            <w:r>
              <w:rPr>
                <w:rFonts w:ascii="ＭＳ ゴシック" w:eastAsia="ＭＳ ゴシック" w:hAnsi="ＭＳ ゴシック" w:hint="eastAsia"/>
              </w:rPr>
              <w:t>で明るい</w:t>
            </w:r>
            <w:r w:rsidRPr="00130EC2">
              <w:rPr>
                <w:rFonts w:ascii="ＭＳ ゴシック" w:eastAsia="ＭＳ ゴシック" w:hAnsi="ＭＳ ゴシック" w:hint="eastAsia"/>
              </w:rPr>
              <w:t>雰囲気が好きな方</w:t>
            </w:r>
          </w:p>
          <w:p w14:paraId="5A4CCDBA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お喋りやレクリエーションを楽しみたい方</w:t>
            </w:r>
          </w:p>
          <w:p w14:paraId="4F7D4045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今後のことを考えて、施設に慣れておきたいと考えている方</w:t>
            </w:r>
          </w:p>
          <w:p w14:paraId="13177FE5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>
              <w:rPr>
                <w:rFonts w:ascii="ＭＳ ゴシック" w:eastAsia="ＭＳ ゴシック" w:hAnsi="ＭＳ ゴシック" w:hint="eastAsia"/>
              </w:rPr>
              <w:t>ご家族様のレスパイト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等、様々な用途でお使いいただけます</w:t>
            </w:r>
          </w:p>
          <w:p w14:paraId="07922C17" w14:textId="09F92FF8" w:rsidR="00AC6A79" w:rsidRPr="00130EC2" w:rsidRDefault="00AC6A79" w:rsidP="000A5B30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〇：余裕があります　△：</w:t>
            </w:r>
            <w:r w:rsidR="00D66495">
              <w:rPr>
                <w:rFonts w:ascii="ＭＳ ゴシック" w:eastAsia="ＭＳ ゴシック" w:hAnsi="ＭＳ ゴシック" w:hint="eastAsia"/>
              </w:rPr>
              <w:t>残り僅か</w:t>
            </w:r>
            <w:r w:rsidRPr="00130EC2">
              <w:rPr>
                <w:rFonts w:ascii="ＭＳ ゴシック" w:eastAsia="ＭＳ ゴシック" w:hAnsi="ＭＳ ゴシック" w:hint="eastAsia"/>
              </w:rPr>
              <w:t xml:space="preserve">　× ：空床無し</w:t>
            </w:r>
          </w:p>
        </w:tc>
        <w:tc>
          <w:tcPr>
            <w:tcW w:w="4175" w:type="dxa"/>
          </w:tcPr>
          <w:p w14:paraId="0DB2352B" w14:textId="3ED1429C" w:rsidR="00AC6A79" w:rsidRDefault="00B80B85" w:rsidP="000A5B30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8C96762" wp14:editId="258A05E1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-161290</wp:posOffset>
                      </wp:positionV>
                      <wp:extent cx="2400300" cy="1666875"/>
                      <wp:effectExtent l="0" t="0" r="19050" b="276225"/>
                      <wp:wrapNone/>
                      <wp:docPr id="731630310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300" cy="1666875"/>
                              </a:xfrm>
                              <a:prstGeom prst="wedgeRoundRectCallout">
                                <a:avLst>
                                  <a:gd name="adj1" fmla="val -595"/>
                                  <a:gd name="adj2" fmla="val 64181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58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A7159D5" w14:textId="2B0CFF94" w:rsidR="00064FBC" w:rsidRDefault="00064FBC" w:rsidP="00AC6A79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9/18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の連休も空きございますが、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新規</w:t>
                                  </w:r>
                                  <w:r w:rsidR="0018395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で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のご利用は事前に平日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2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泊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3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日のお試し利用</w:t>
                                  </w:r>
                                  <w:r w:rsidR="0018395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をお願いしております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。</w:t>
                                  </w:r>
                                </w:p>
                                <w:p w14:paraId="77DA417F" w14:textId="2A90AB1C" w:rsidR="00064FBC" w:rsidRPr="00064FBC" w:rsidRDefault="00E064E4" w:rsidP="00AC6A79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月も</w:t>
                                  </w:r>
                                  <w:r w:rsidR="00D33F3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空きございます、</w:t>
                                  </w:r>
                                  <w:r w:rsidR="00064FBC"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相談員までお問い合わせください。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C96762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" o:spid="_x0000_s1026" type="#_x0000_t62" style="position:absolute;left:0;text-align:left;margin-left:5.05pt;margin-top:-12.7pt;width:189pt;height:13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" adj="10671,24663" fillcolor="window" strokecolor="#41719c" strokeweight="1.25pt">
                      <v:textbox>
                        <w:txbxContent>
                          <w:p w14:paraId="1A7159D5" w14:textId="2B0CFF94" w:rsidR="00064FBC" w:rsidRDefault="00064FBC" w:rsidP="00AC6A79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9/18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の連休も空きございますが、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新規</w:t>
                            </w:r>
                            <w:r w:rsidR="0018395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で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のご利用は事前に平日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泊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3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日のお試し利用</w:t>
                            </w:r>
                            <w:r w:rsidR="0018395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をお願いしております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。</w:t>
                            </w:r>
                          </w:p>
                          <w:p w14:paraId="77DA417F" w14:textId="2A90AB1C" w:rsidR="00064FBC" w:rsidRPr="00064FBC" w:rsidRDefault="00E064E4" w:rsidP="00AC6A79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月も</w:t>
                            </w:r>
                            <w:r w:rsidR="00D33F3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空きございます、</w:t>
                            </w:r>
                            <w:r w:rsidR="00064FBC"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相談員までお問い合わせください。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AE58B0" w14:textId="77777777" w:rsidR="00AC6A79" w:rsidRDefault="00AC6A79" w:rsidP="000A5B30">
            <w:pPr>
              <w:jc w:val="center"/>
            </w:pPr>
          </w:p>
          <w:p w14:paraId="238D15E8" w14:textId="77777777" w:rsidR="00AC6A79" w:rsidRDefault="00AC6A79" w:rsidP="000A5B30">
            <w:pPr>
              <w:jc w:val="center"/>
            </w:pPr>
          </w:p>
          <w:p w14:paraId="768E2112" w14:textId="77777777" w:rsidR="00AC6A79" w:rsidRDefault="00AC6A79" w:rsidP="000A5B30">
            <w:pPr>
              <w:jc w:val="center"/>
            </w:pPr>
          </w:p>
          <w:p w14:paraId="4597ADCB" w14:textId="77777777" w:rsidR="00AC6A79" w:rsidRDefault="00AC6A79" w:rsidP="000A5B30">
            <w:pPr>
              <w:jc w:val="center"/>
            </w:pPr>
          </w:p>
          <w:p w14:paraId="66F32121" w14:textId="77777777" w:rsidR="00AC6A79" w:rsidRDefault="00AC6A79" w:rsidP="000A5B30">
            <w:pPr>
              <w:jc w:val="center"/>
            </w:pPr>
          </w:p>
          <w:p w14:paraId="184AEDC5" w14:textId="77777777" w:rsidR="00AC6A79" w:rsidRDefault="00AC6A79" w:rsidP="000A5B3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4C0E744C" wp14:editId="61906EB5">
                  <wp:simplePos x="0" y="0"/>
                  <wp:positionH relativeFrom="column">
                    <wp:posOffset>1645285</wp:posOffset>
                  </wp:positionH>
                  <wp:positionV relativeFrom="paragraph">
                    <wp:posOffset>108585</wp:posOffset>
                  </wp:positionV>
                  <wp:extent cx="876300" cy="876300"/>
                  <wp:effectExtent l="0" t="0" r="0" b="0"/>
                  <wp:wrapNone/>
                  <wp:docPr id="150974976" name="図 150974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oup_ol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905EEF" w14:textId="77777777" w:rsidR="00AC6A79" w:rsidRDefault="00AC6A79" w:rsidP="000A5B30">
            <w:pPr>
              <w:jc w:val="center"/>
            </w:pPr>
          </w:p>
          <w:p w14:paraId="7696AB6C" w14:textId="77777777" w:rsidR="00AC6A79" w:rsidRPr="00F32D5A" w:rsidRDefault="00AC6A79" w:rsidP="000A5B30"/>
        </w:tc>
      </w:tr>
    </w:tbl>
    <w:tbl>
      <w:tblPr>
        <w:tblStyle w:val="14"/>
        <w:tblW w:w="10763" w:type="dxa"/>
        <w:tblLook w:val="05A0" w:firstRow="1" w:lastRow="0" w:firstColumn="1" w:lastColumn="1" w:noHBand="0" w:noVBand="1"/>
        <w:tblCaption w:val="レイアウト テーブル"/>
      </w:tblPr>
      <w:tblGrid>
        <w:gridCol w:w="1226"/>
        <w:gridCol w:w="329"/>
        <w:gridCol w:w="1403"/>
        <w:gridCol w:w="334"/>
        <w:gridCol w:w="1226"/>
        <w:gridCol w:w="334"/>
        <w:gridCol w:w="1226"/>
        <w:gridCol w:w="334"/>
        <w:gridCol w:w="1226"/>
        <w:gridCol w:w="334"/>
        <w:gridCol w:w="1226"/>
        <w:gridCol w:w="334"/>
        <w:gridCol w:w="1231"/>
      </w:tblGrid>
      <w:tr w:rsidR="00AC6A79" w14:paraId="071D4A05" w14:textId="77777777" w:rsidTr="000A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  <w:gridSpan w:val="13"/>
          </w:tcPr>
          <w:p w14:paraId="346E50C4" w14:textId="16A14482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  <w:lang w:val="ja-JP"/>
              </w:rPr>
              <w:t>９</w:t>
            </w:r>
            <w:r w:rsidRPr="00130EC2">
              <w:rPr>
                <w:rFonts w:ascii="ＭＳ Ｐゴシック" w:eastAsia="ＭＳ Ｐゴシック" w:hAnsi="ＭＳ Ｐゴシック"/>
                <w:sz w:val="28"/>
                <w:szCs w:val="28"/>
                <w:lang w:val="ja-JP"/>
              </w:rPr>
              <w:t xml:space="preserve">月 </w:t>
            </w:r>
          </w:p>
        </w:tc>
      </w:tr>
      <w:tr w:rsidR="00AC6A79" w14:paraId="2D5A5C06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</w:tcPr>
          <w:p w14:paraId="09AD5AFE" w14:textId="77777777" w:rsidR="00AC6A79" w:rsidRPr="00D33120" w:rsidRDefault="00AC6A79" w:rsidP="000A5B30">
            <w:pPr>
              <w:jc w:val="center"/>
              <w:rPr>
                <w:rFonts w:ascii="HGｺﾞｼｯｸM" w:eastAsia="HGｺﾞｼｯｸM" w:hAnsi="ＭＳ Ｐゴシック"/>
                <w:sz w:val="32"/>
                <w:szCs w:val="32"/>
              </w:rPr>
            </w:pPr>
            <w:r w:rsidRPr="00DC2D73">
              <w:rPr>
                <w:rFonts w:ascii="HGｺﾞｼｯｸM" w:eastAsia="HGｺﾞｼｯｸM" w:hAnsi="ＭＳ Ｐゴシック" w:hint="eastAsia"/>
                <w:sz w:val="32"/>
                <w:szCs w:val="32"/>
                <w:lang w:val="ja-JP"/>
              </w:rPr>
              <w:t>日</w:t>
            </w:r>
          </w:p>
        </w:tc>
        <w:tc>
          <w:tcPr>
            <w:tcW w:w="329" w:type="dxa"/>
            <w:noWrap/>
          </w:tcPr>
          <w:p w14:paraId="5A886616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403" w:type="dxa"/>
            <w:noWrap/>
          </w:tcPr>
          <w:p w14:paraId="3DC15374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月</w:t>
            </w:r>
          </w:p>
        </w:tc>
        <w:tc>
          <w:tcPr>
            <w:tcW w:w="334" w:type="dxa"/>
            <w:noWrap/>
          </w:tcPr>
          <w:p w14:paraId="3CAB4D7A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12C80DFA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火</w:t>
            </w:r>
          </w:p>
        </w:tc>
        <w:tc>
          <w:tcPr>
            <w:tcW w:w="334" w:type="dxa"/>
            <w:noWrap/>
          </w:tcPr>
          <w:p w14:paraId="1FCCDC54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112D5850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水</w:t>
            </w:r>
          </w:p>
        </w:tc>
        <w:tc>
          <w:tcPr>
            <w:tcW w:w="334" w:type="dxa"/>
            <w:noWrap/>
          </w:tcPr>
          <w:p w14:paraId="13A1A7B8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3BABE93A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木</w:t>
            </w:r>
          </w:p>
        </w:tc>
        <w:tc>
          <w:tcPr>
            <w:tcW w:w="334" w:type="dxa"/>
            <w:noWrap/>
          </w:tcPr>
          <w:p w14:paraId="4D1F366D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4177E411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金</w:t>
            </w:r>
          </w:p>
        </w:tc>
        <w:tc>
          <w:tcPr>
            <w:tcW w:w="334" w:type="dxa"/>
            <w:noWrap/>
          </w:tcPr>
          <w:p w14:paraId="2F752C4E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  <w:noWrap/>
          </w:tcPr>
          <w:p w14:paraId="3D3174CB" w14:textId="77777777" w:rsidR="00AC6A79" w:rsidRPr="00D33120" w:rsidRDefault="00AC6A79" w:rsidP="000A5B30">
            <w:pPr>
              <w:jc w:val="center"/>
              <w:rPr>
                <w:rFonts w:ascii="HGｺﾞｼｯｸM" w:eastAsia="HGｺﾞｼｯｸM"/>
                <w:sz w:val="32"/>
                <w:szCs w:val="32"/>
              </w:rPr>
            </w:pPr>
            <w:r w:rsidRPr="00D33120">
              <w:rPr>
                <w:rFonts w:ascii="HGｺﾞｼｯｸM" w:eastAsia="HGｺﾞｼｯｸM" w:hint="eastAsia"/>
                <w:sz w:val="32"/>
                <w:szCs w:val="32"/>
                <w:lang w:val="ja-JP"/>
              </w:rPr>
              <w:t>土</w:t>
            </w:r>
          </w:p>
        </w:tc>
      </w:tr>
      <w:tr w:rsidR="00AC6A79" w14:paraId="092F550F" w14:textId="77777777" w:rsidTr="000A5B30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7E892892" w14:textId="0F02E18C" w:rsidR="00AC6A79" w:rsidRPr="00A0447D" w:rsidRDefault="00AC6A79" w:rsidP="000A5B30">
            <w:pPr>
              <w:rPr>
                <w:rFonts w:ascii="ＭＳ Ｐゴシック" w:eastAsia="ＭＳ Ｐゴシック" w:hAnsi="ＭＳ Ｐゴシック"/>
                <w:bCs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8/30</w:t>
            </w:r>
          </w:p>
          <w:p w14:paraId="6EE6536F" w14:textId="3D739744" w:rsidR="00AC6A79" w:rsidRPr="00ED1205" w:rsidRDefault="00AC6A79" w:rsidP="000A5B30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ED1205"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</w:t>
            </w:r>
            <w:r w:rsidR="00D33F3C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29" w:type="dxa"/>
          </w:tcPr>
          <w:p w14:paraId="151BC6D5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03" w:type="dxa"/>
          </w:tcPr>
          <w:p w14:paraId="65A79672" w14:textId="4F79EB27" w:rsidR="00AC6A79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8/31</w:t>
            </w:r>
          </w:p>
          <w:p w14:paraId="69436EAD" w14:textId="44483B55" w:rsidR="00AC6A79" w:rsidRPr="00EC5437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</w:t>
            </w:r>
            <w:r w:rsidRPr="00162C8F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1241A8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5AF9C5D4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26" w:type="dxa"/>
          </w:tcPr>
          <w:p w14:paraId="3B272DD5" w14:textId="6F2BAF68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9/1</w:t>
            </w:r>
          </w:p>
          <w:p w14:paraId="691619B8" w14:textId="604EDEF2" w:rsidR="00AC6A79" w:rsidRPr="00F9785D" w:rsidRDefault="001241A8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0FE5A3C7" w14:textId="77777777" w:rsidR="00AC6A79" w:rsidRPr="00912E7A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C8CD66" w14:textId="161C5C00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</w:t>
            </w:r>
          </w:p>
          <w:p w14:paraId="6D7CC687" w14:textId="789814ED" w:rsidR="00AC6A79" w:rsidRPr="00F9785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E064E4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66D90846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F1F608A" w14:textId="0C35BA91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3</w:t>
            </w:r>
          </w:p>
          <w:p w14:paraId="61C75251" w14:textId="7BAFE92C" w:rsidR="00AC6A79" w:rsidRPr="00F9785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F422A0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〇</w:t>
            </w:r>
          </w:p>
        </w:tc>
        <w:tc>
          <w:tcPr>
            <w:tcW w:w="334" w:type="dxa"/>
          </w:tcPr>
          <w:p w14:paraId="36ADD28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57179FA" w14:textId="074E8F37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4</w:t>
            </w:r>
          </w:p>
          <w:p w14:paraId="2D6140DE" w14:textId="77777777" w:rsidR="00AC6A79" w:rsidRPr="00F9785D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7023E59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7C1E8A8F" w14:textId="7BABC26B" w:rsidR="00AC6A79" w:rsidRPr="00DC2D73" w:rsidRDefault="00AC6A79" w:rsidP="000A5B30">
            <w:pPr>
              <w:rPr>
                <w:rFonts w:ascii="ＭＳ Ｐゴシック" w:eastAsia="ＭＳ Ｐゴシック" w:hAnsi="ＭＳ Ｐゴシック"/>
                <w:b w:val="0"/>
                <w:bCs w:val="0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5</w:t>
            </w:r>
          </w:p>
          <w:p w14:paraId="3AB692ED" w14:textId="77777777" w:rsidR="00AC6A79" w:rsidRPr="00F9785D" w:rsidRDefault="00AC6A79" w:rsidP="000A5B30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  <w:lang w:val="ja-JP"/>
              </w:rPr>
              <w:t xml:space="preserve">　○</w:t>
            </w:r>
          </w:p>
        </w:tc>
      </w:tr>
      <w:tr w:rsidR="00AC6A79" w14:paraId="4499AC88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77DED472" w14:textId="77777777" w:rsidR="00AC6A79" w:rsidRDefault="00AC6A79" w:rsidP="000A5B30"/>
        </w:tc>
        <w:tc>
          <w:tcPr>
            <w:tcW w:w="329" w:type="dxa"/>
          </w:tcPr>
          <w:p w14:paraId="3A891BDD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38FED044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2889885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6D4FFBA8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07657F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71962FD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3F76FF5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368EE0F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25A6C0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1F031A0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76AC871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3C84205" w14:textId="77777777" w:rsidR="00AC6A79" w:rsidRDefault="00AC6A79" w:rsidP="000A5B30"/>
        </w:tc>
      </w:tr>
      <w:tr w:rsidR="00AC6A79" w14:paraId="492F63CF" w14:textId="77777777" w:rsidTr="000A5B30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67CBAC4" w14:textId="4256CDB6" w:rsidR="00AC6A79" w:rsidRPr="00130EC2" w:rsidRDefault="00AC6A79" w:rsidP="000A5B30">
            <w:pPr>
              <w:rPr>
                <w:rFonts w:ascii="ＭＳ Ｐゴシック" w:eastAsia="ＭＳ Ｐゴシック" w:hAnsi="ＭＳ Ｐゴシック"/>
                <w:b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6</w:t>
            </w:r>
          </w:p>
          <w:p w14:paraId="0A15D77C" w14:textId="6BD8ECB2" w:rsidR="00AC6A79" w:rsidRPr="00F9785D" w:rsidRDefault="00AC6A79" w:rsidP="00AC6A79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○</w:t>
            </w:r>
          </w:p>
        </w:tc>
        <w:tc>
          <w:tcPr>
            <w:tcW w:w="329" w:type="dxa"/>
          </w:tcPr>
          <w:p w14:paraId="02F86134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0DB5C15D" w14:textId="0A914FAE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7</w:t>
            </w:r>
          </w:p>
          <w:p w14:paraId="10C7CC7B" w14:textId="77777777" w:rsidR="00AC6A79" w:rsidRPr="00FE0817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Pr="00FE0817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Pr="00FE0817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BFC3DEF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6E0DCF4" w14:textId="1A332AAD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8</w:t>
            </w:r>
          </w:p>
          <w:p w14:paraId="2B896265" w14:textId="77777777" w:rsidR="00AC6A79" w:rsidRPr="008A6898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09089F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5408C6CE" w14:textId="31FC08C3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9</w:t>
            </w:r>
          </w:p>
          <w:p w14:paraId="6FBFA805" w14:textId="77777777" w:rsidR="00AC6A79" w:rsidRPr="003472B2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269DCA32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0E6295BE" w14:textId="5EBC374B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10</w:t>
            </w:r>
          </w:p>
          <w:p w14:paraId="771748A0" w14:textId="77777777" w:rsidR="00AC6A79" w:rsidRPr="008A6898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○</w:t>
            </w:r>
          </w:p>
        </w:tc>
        <w:tc>
          <w:tcPr>
            <w:tcW w:w="334" w:type="dxa"/>
          </w:tcPr>
          <w:p w14:paraId="534A2194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5DF7038E" w14:textId="49688C10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11</w:t>
            </w:r>
          </w:p>
          <w:p w14:paraId="685041CA" w14:textId="2758484D" w:rsidR="00AC6A79" w:rsidRPr="008A6898" w:rsidRDefault="00D8502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×</w:t>
            </w:r>
          </w:p>
        </w:tc>
        <w:tc>
          <w:tcPr>
            <w:tcW w:w="334" w:type="dxa"/>
          </w:tcPr>
          <w:p w14:paraId="69F8CF1A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092E07CB" w14:textId="4B53A679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12</w:t>
            </w:r>
          </w:p>
          <w:p w14:paraId="45EDA713" w14:textId="5DBBBDA2" w:rsidR="00AC6A79" w:rsidRPr="000D7DFD" w:rsidRDefault="00AC6A79" w:rsidP="000A5B30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 w:rsidR="00D85029"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×</w:t>
            </w:r>
          </w:p>
        </w:tc>
      </w:tr>
      <w:tr w:rsidR="00AC6A79" w14:paraId="1B7A6B9D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3A14E938" w14:textId="77777777" w:rsidR="00AC6A79" w:rsidRDefault="00AC6A79" w:rsidP="000A5B30"/>
        </w:tc>
        <w:tc>
          <w:tcPr>
            <w:tcW w:w="329" w:type="dxa"/>
          </w:tcPr>
          <w:p w14:paraId="4F43EE32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7C15E0BB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E5B6DB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48C715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AE45C6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5B916A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8A6286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969ED2A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FBC18A2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E09D76B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A99F22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0EEC54B5" w14:textId="77777777" w:rsidR="00AC6A79" w:rsidRDefault="00AC6A79" w:rsidP="000A5B30"/>
        </w:tc>
      </w:tr>
      <w:tr w:rsidR="00AC6A79" w14:paraId="6BFF946B" w14:textId="77777777" w:rsidTr="000A5B30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427F20EE" w14:textId="552E076C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13</w:t>
            </w:r>
          </w:p>
          <w:p w14:paraId="221F1B76" w14:textId="31F52A39" w:rsidR="002A668D" w:rsidRPr="008A6898" w:rsidRDefault="00D85029" w:rsidP="002A668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×</w:t>
            </w:r>
          </w:p>
        </w:tc>
        <w:tc>
          <w:tcPr>
            <w:tcW w:w="329" w:type="dxa"/>
          </w:tcPr>
          <w:p w14:paraId="1E6D3EE8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6013173B" w14:textId="58DBD319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576F212D" w14:textId="6D036A47" w:rsidR="00AC6A79" w:rsidRPr="008A6898" w:rsidRDefault="00414C6B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5D58A705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D0C4555" w14:textId="677400DF" w:rsidR="00AC6A79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5</w:t>
            </w:r>
          </w:p>
          <w:p w14:paraId="4ACC918A" w14:textId="4EA28AAE" w:rsidR="00AC6A79" w:rsidRPr="008A6898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414C6B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24F835CC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134A4B4" w14:textId="3C04D8DF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6</w:t>
            </w:r>
          </w:p>
          <w:p w14:paraId="3B9F862D" w14:textId="27169A24" w:rsidR="00AC6A79" w:rsidRPr="008A6898" w:rsidRDefault="00414C6B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×</w:t>
            </w:r>
          </w:p>
        </w:tc>
        <w:tc>
          <w:tcPr>
            <w:tcW w:w="334" w:type="dxa"/>
          </w:tcPr>
          <w:p w14:paraId="71EB3EB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8D0FE0A" w14:textId="31548BA8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7</w:t>
            </w:r>
          </w:p>
          <w:p w14:paraId="34AEBBA5" w14:textId="78EF02B7" w:rsidR="00AC6A79" w:rsidRPr="008A6898" w:rsidRDefault="00414C6B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2E61860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E5E9EC4" w14:textId="7738F550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18</w:t>
            </w:r>
          </w:p>
          <w:p w14:paraId="3EFDAD34" w14:textId="77777777" w:rsidR="00AC6A79" w:rsidRPr="008A6898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24EA823A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392B8D8" w14:textId="18729525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19</w:t>
            </w:r>
          </w:p>
          <w:p w14:paraId="3ECA2523" w14:textId="69966188" w:rsidR="00AC6A79" w:rsidRPr="000D7DFD" w:rsidRDefault="00A444E4" w:rsidP="000A5B30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  <w:tr w:rsidR="00AC6A79" w14:paraId="3C4BFCE9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46EDAB81" w14:textId="77777777" w:rsidR="00AC6A79" w:rsidRDefault="00AC6A79" w:rsidP="000A5B30"/>
        </w:tc>
        <w:tc>
          <w:tcPr>
            <w:tcW w:w="329" w:type="dxa"/>
          </w:tcPr>
          <w:p w14:paraId="26D95D9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7BE828A4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146C240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3AECB2E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3B564C0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0E6E6B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52D4FC5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765A243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7B2D12A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B323A8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0FB67F8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67D0474B" w14:textId="77777777" w:rsidR="00AC6A79" w:rsidRDefault="00AC6A79" w:rsidP="000A5B30"/>
        </w:tc>
      </w:tr>
      <w:tr w:rsidR="00AC6A79" w:rsidRPr="00D33120" w14:paraId="670ADC55" w14:textId="77777777" w:rsidTr="000A5B30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4A32495D" w14:textId="65C8ADD8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20</w:t>
            </w:r>
          </w:p>
          <w:p w14:paraId="06356302" w14:textId="64E0D25A" w:rsidR="00A444E4" w:rsidRPr="00A444E4" w:rsidRDefault="00A444E4" w:rsidP="00A444E4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4923FE9F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04EBEAC3" w14:textId="327C9649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  <w:lang w:val="ja-JP"/>
              </w:rPr>
              <w:t>21</w:t>
            </w:r>
          </w:p>
          <w:p w14:paraId="6999FBE0" w14:textId="6A32AFE1" w:rsidR="00A444E4" w:rsidRPr="00A444E4" w:rsidRDefault="00A444E4" w:rsidP="00A44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360B3B0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FDA55AF" w14:textId="77311EEE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22</w:t>
            </w:r>
          </w:p>
          <w:p w14:paraId="3615DFE2" w14:textId="7A52FE0D" w:rsidR="00A444E4" w:rsidRPr="00A444E4" w:rsidRDefault="00A444E4" w:rsidP="00A44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03ABB9F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83C600E" w14:textId="48384862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23</w:t>
            </w:r>
          </w:p>
          <w:p w14:paraId="6F3DFA1D" w14:textId="79B293D8" w:rsidR="00AC6A79" w:rsidRPr="000D7DFD" w:rsidRDefault="00A44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7B10A85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1DED5E05" w14:textId="0499248B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363CA728" w14:textId="39E2DECA" w:rsidR="00A444E4" w:rsidRPr="00A444E4" w:rsidRDefault="00A444E4" w:rsidP="00A44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4FE56BFE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F6CCD89" w14:textId="15F0CF6B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5</w:t>
            </w:r>
          </w:p>
          <w:p w14:paraId="7C15C793" w14:textId="78B96453" w:rsidR="00AC6A79" w:rsidRPr="000D7DFD" w:rsidRDefault="00E06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6A96453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21E94D22" w14:textId="5251F68A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6</w:t>
            </w:r>
          </w:p>
          <w:p w14:paraId="0E40CD26" w14:textId="2AD9C67C" w:rsidR="00AC6A79" w:rsidRPr="0055086F" w:rsidRDefault="00E064E4" w:rsidP="000A5B30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△</w:t>
            </w:r>
          </w:p>
        </w:tc>
      </w:tr>
      <w:tr w:rsidR="00AC6A79" w14:paraId="212DB24D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26B38531" w14:textId="77777777" w:rsidR="00AC6A79" w:rsidRDefault="00AC6A79" w:rsidP="000A5B30"/>
        </w:tc>
        <w:tc>
          <w:tcPr>
            <w:tcW w:w="329" w:type="dxa"/>
          </w:tcPr>
          <w:p w14:paraId="50097A3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16A3ADBD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04CDFE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035D218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BC9B942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34D51150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D05F91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932993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52C9824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AD569A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8431DE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1E033BD" w14:textId="77777777" w:rsidR="00AC6A79" w:rsidRDefault="00AC6A79" w:rsidP="000A5B30"/>
        </w:tc>
      </w:tr>
      <w:tr w:rsidR="00AC6A79" w14:paraId="1ACB3ABF" w14:textId="77777777" w:rsidTr="000A5B30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711E093D" w14:textId="20ACE442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27</w:t>
            </w:r>
          </w:p>
          <w:p w14:paraId="28555E20" w14:textId="34C1C295" w:rsidR="00AC6A79" w:rsidRPr="00E064E4" w:rsidRDefault="00AC6A79" w:rsidP="000A5B30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E064E4" w:rsidRPr="00E064E4">
              <w:rPr>
                <w:rFonts w:ascii="ＭＳ ゴシック" w:eastAsia="ＭＳ ゴシック" w:hAnsi="ＭＳ ゴシック" w:hint="eastAsia"/>
                <w:sz w:val="36"/>
                <w:szCs w:val="36"/>
              </w:rPr>
              <w:t>△</w:t>
            </w:r>
          </w:p>
        </w:tc>
        <w:tc>
          <w:tcPr>
            <w:tcW w:w="329" w:type="dxa"/>
          </w:tcPr>
          <w:p w14:paraId="6E08B9EE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5FD1C42A" w14:textId="3550C6C4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28</w:t>
            </w:r>
          </w:p>
          <w:p w14:paraId="0D5F5DE5" w14:textId="428D9727" w:rsidR="00AC6A79" w:rsidRPr="000D7DFD" w:rsidRDefault="00D8502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1EA1DD7B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2BA6F81" w14:textId="558C31E0" w:rsidR="00AC6A79" w:rsidRDefault="00AC6A79" w:rsidP="000A5B30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29</w:t>
            </w:r>
          </w:p>
          <w:p w14:paraId="05548E12" w14:textId="3FC308AB" w:rsidR="00AC6A79" w:rsidRPr="000D7DFD" w:rsidRDefault="00AC6A79" w:rsidP="000A5B30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 xml:space="preserve">　</w:t>
            </w:r>
            <w:r w:rsidR="00E064E4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×</w:t>
            </w:r>
          </w:p>
        </w:tc>
        <w:tc>
          <w:tcPr>
            <w:tcW w:w="334" w:type="dxa"/>
          </w:tcPr>
          <w:p w14:paraId="17DAF2BA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59E8729" w14:textId="05192D61" w:rsidR="00AC6A79" w:rsidRPr="00DC2D73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30</w:t>
            </w:r>
          </w:p>
          <w:p w14:paraId="6DB41592" w14:textId="22AD6960" w:rsidR="00A444E4" w:rsidRPr="00A444E4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1241A8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30AC6E89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2195835" w14:textId="26578425" w:rsidR="00AC6A79" w:rsidRPr="00A0447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10/1</w:t>
            </w:r>
          </w:p>
          <w:p w14:paraId="0159CC50" w14:textId="77777777" w:rsidR="00AC6A79" w:rsidRPr="00D450A9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〇</w:t>
            </w:r>
          </w:p>
        </w:tc>
        <w:tc>
          <w:tcPr>
            <w:tcW w:w="334" w:type="dxa"/>
          </w:tcPr>
          <w:p w14:paraId="6CFFD17B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D145346" w14:textId="63523A51" w:rsidR="00AC6A79" w:rsidRPr="00A0447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10/2</w:t>
            </w:r>
          </w:p>
          <w:p w14:paraId="7FCB5F8B" w14:textId="77777777" w:rsidR="00AC6A79" w:rsidRPr="000D7DF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81D63C3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30237089" w14:textId="70138D7A" w:rsidR="00AC6A79" w:rsidRPr="00AC6A79" w:rsidRDefault="00AC6A79" w:rsidP="000A5B30">
            <w:pPr>
              <w:rPr>
                <w:rFonts w:ascii="ＭＳ Ｐゴシック" w:eastAsia="ＭＳ Ｐゴシック" w:hAnsi="ＭＳ Ｐゴシック"/>
                <w:b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10/3</w:t>
            </w:r>
          </w:p>
          <w:p w14:paraId="567327D0" w14:textId="77777777" w:rsidR="00AC6A79" w:rsidRPr="000D7DFD" w:rsidRDefault="00AC6A79" w:rsidP="000A5B30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</w:tbl>
    <w:p w14:paraId="01995F3F" w14:textId="77777777" w:rsidR="00AC6A79" w:rsidRPr="001241A8" w:rsidRDefault="00AC6A79" w:rsidP="00AC6A79">
      <w:pPr>
        <w:pStyle w:val="afff9"/>
        <w:jc w:val="left"/>
        <w:rPr>
          <w:sz w:val="16"/>
          <w:szCs w:val="16"/>
        </w:rPr>
      </w:pPr>
      <w:r w:rsidRPr="001241A8">
        <w:rPr>
          <w:noProof/>
          <w:sz w:val="16"/>
          <w:szCs w:val="16"/>
        </w:rPr>
        <mc:AlternateContent>
          <mc:Choice Requires="wps">
            <w:drawing>
              <wp:anchor distT="365760" distB="365760" distL="365760" distR="365760" simplePos="0" relativeHeight="251697152" behindDoc="0" locked="0" layoutInCell="1" allowOverlap="1" wp14:anchorId="7CF4138E" wp14:editId="3A9F2DD1">
                <wp:simplePos x="0" y="0"/>
                <wp:positionH relativeFrom="margin">
                  <wp:align>left</wp:align>
                </wp:positionH>
                <wp:positionV relativeFrom="paragraph">
                  <wp:posOffset>86995</wp:posOffset>
                </wp:positionV>
                <wp:extent cx="3609975" cy="3000375"/>
                <wp:effectExtent l="0" t="0" r="9525" b="9525"/>
                <wp:wrapNone/>
                <wp:docPr id="113704858" name="テキスト ボックス 113704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EA02D6" w14:textId="77777777" w:rsidR="00AC6A79" w:rsidRDefault="00AC6A79" w:rsidP="00AC6A79">
                            <w:pPr>
                              <w:pBdr>
                                <w:top w:val="single" w:sz="4" w:space="8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ご新規の方の申し込みについて</w:t>
                            </w:r>
                          </w:p>
                          <w:p w14:paraId="407B89B5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と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情報提供書」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をセット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でＦＡＸ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にて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ご送信</w:t>
                            </w:r>
                          </w:p>
                          <w:p w14:paraId="5E5EC6E9" w14:textId="77777777" w:rsidR="00AC6A79" w:rsidRPr="006D6EC6" w:rsidRDefault="00AC6A79" w:rsidP="00AC6A79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color w:val="000000" w:themeColor="text1"/>
                              </w:rPr>
                              <w:t>していただいたのち、簡単な利用判定をさせていただきます。</w:t>
                            </w:r>
                          </w:p>
                          <w:p w14:paraId="7501B088" w14:textId="77777777" w:rsidR="00AC6A79" w:rsidRPr="00620B3D" w:rsidRDefault="00AC6A79" w:rsidP="00AC6A79">
                            <w:pPr>
                              <w:ind w:left="220" w:hangingChars="100" w:hanging="220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〇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初回は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平日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２泊３日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～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のお試し利用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をお願いしており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ます。</w:t>
                            </w:r>
                          </w:p>
                          <w:p w14:paraId="5CDE5414" w14:textId="77777777" w:rsidR="00AC6A79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送迎は平日のみ</w:t>
                            </w:r>
                            <w:r>
                              <w:rPr>
                                <w:color w:val="000000" w:themeColor="text1"/>
                              </w:rPr>
                              <w:t>運行しており「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午前退所</w:t>
                            </w:r>
                            <w:r>
                              <w:rPr>
                                <w:color w:val="000000" w:themeColor="text1"/>
                              </w:rPr>
                              <w:t>・午後入所」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でお願いしています</w:t>
                            </w:r>
                          </w:p>
                          <w:p w14:paraId="584C7B13" w14:textId="77777777" w:rsidR="00AC6A79" w:rsidRPr="006D6EC6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（ご家族送迎も同様</w:t>
                            </w:r>
                            <w:r>
                              <w:rPr>
                                <w:color w:val="000000" w:themeColor="text1"/>
                              </w:rPr>
                              <w:t>です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091A72C1" w14:textId="77777777" w:rsidR="00AC6A79" w:rsidRPr="00620B3D" w:rsidRDefault="00AC6A79" w:rsidP="00AC6A79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〇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下記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該当される方は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、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ご利用を控えていただいております。</w:t>
                            </w:r>
                          </w:p>
                          <w:p w14:paraId="56B10A56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・医療行為が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必要な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方（看護師が常駐では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ないため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）</w:t>
                            </w:r>
                          </w:p>
                          <w:p w14:paraId="60E6763B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万が一の緊急搬送時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や体調不良時など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に、ご親族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の対応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が困難な方</w:t>
                            </w:r>
                          </w:p>
                          <w:p w14:paraId="0452B258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共同生活に馴染めない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</w:p>
                          <w:p w14:paraId="73908593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退院後まもなく、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状態が落ち着かれない方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413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3704858" o:spid="_x0000_s1027" type="#_x0000_t202" style="position:absolute;margin-left:0;margin-top:6.85pt;width:284.25pt;height:236.25pt;z-index:251697152;visibility:visible;mso-wrap-style:square;mso-width-percent:0;mso-height-percent:0;mso-wrap-distance-left:28.8pt;mso-wrap-distance-top:28.8pt;mso-wrap-distance-right:28.8pt;mso-wrap-distance-bottom:28.8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" filled="f" stroked="f" strokeweight=".5pt">
                <v:textbox inset="0,0,0,0">
                  <w:txbxContent>
                    <w:p w14:paraId="24EA02D6" w14:textId="77777777" w:rsidR="00AC6A79" w:rsidRDefault="00AC6A79" w:rsidP="00AC6A79">
                      <w:pPr>
                        <w:pBdr>
                          <w:top w:val="single" w:sz="4" w:space="8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ご新規の方の申し込みについて</w:t>
                      </w:r>
                    </w:p>
                    <w:p w14:paraId="407B89B5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と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</w:t>
                      </w:r>
                      <w:r w:rsidRPr="006D6EC6">
                        <w:rPr>
                          <w:color w:val="000000" w:themeColor="text1"/>
                        </w:rPr>
                        <w:t>情報提供書」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をセット</w:t>
                      </w:r>
                      <w:r w:rsidRPr="006D6EC6">
                        <w:rPr>
                          <w:color w:val="000000" w:themeColor="text1"/>
                        </w:rPr>
                        <w:t>でＦＡＸ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にて</w:t>
                      </w:r>
                      <w:r w:rsidRPr="006D6EC6">
                        <w:rPr>
                          <w:color w:val="000000" w:themeColor="text1"/>
                        </w:rPr>
                        <w:t>ご送信</w:t>
                      </w:r>
                    </w:p>
                    <w:p w14:paraId="5E5EC6E9" w14:textId="77777777" w:rsidR="00AC6A79" w:rsidRPr="006D6EC6" w:rsidRDefault="00AC6A79" w:rsidP="00AC6A79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color w:val="000000" w:themeColor="text1"/>
                        </w:rPr>
                        <w:t>していただいたのち、簡単な利用判定をさせていただきます。</w:t>
                      </w:r>
                    </w:p>
                    <w:p w14:paraId="7501B088" w14:textId="77777777" w:rsidR="00AC6A79" w:rsidRPr="00620B3D" w:rsidRDefault="00AC6A79" w:rsidP="00AC6A79">
                      <w:pPr>
                        <w:ind w:left="220" w:hangingChars="100" w:hanging="220"/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〇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初回は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平日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２泊３日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～</w:t>
                      </w:r>
                      <w:proofErr w:type="gramStart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の</w:t>
                      </w:r>
                      <w:proofErr w:type="gramEnd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お試し利用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をお願いしており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ます。</w:t>
                      </w:r>
                    </w:p>
                    <w:p w14:paraId="5CDE5414" w14:textId="77777777" w:rsidR="00AC6A79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送迎は平日のみ</w:t>
                      </w:r>
                      <w:r>
                        <w:rPr>
                          <w:color w:val="000000" w:themeColor="text1"/>
                        </w:rPr>
                        <w:t>運行しており「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午前退所</w:t>
                      </w:r>
                      <w:r>
                        <w:rPr>
                          <w:color w:val="000000" w:themeColor="text1"/>
                        </w:rPr>
                        <w:t>・午後入所」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でお願いしています</w:t>
                      </w:r>
                    </w:p>
                    <w:p w14:paraId="584C7B13" w14:textId="77777777" w:rsidR="00AC6A79" w:rsidRPr="006D6EC6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（ご家族送迎も同様</w:t>
                      </w:r>
                      <w:r>
                        <w:rPr>
                          <w:color w:val="000000" w:themeColor="text1"/>
                        </w:rPr>
                        <w:t>です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  <w:r>
                        <w:rPr>
                          <w:color w:val="000000" w:themeColor="text1"/>
                        </w:rPr>
                        <w:t>。</w:t>
                      </w:r>
                    </w:p>
                    <w:p w14:paraId="091A72C1" w14:textId="77777777" w:rsidR="00AC6A79" w:rsidRPr="00620B3D" w:rsidRDefault="00AC6A79" w:rsidP="00AC6A79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〇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下記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に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該当される方は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、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ご利用を控えていただいております。</w:t>
                      </w:r>
                    </w:p>
                    <w:p w14:paraId="56B10A56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・医療行為が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必要な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方（看護師が常駐では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ないため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）</w:t>
                      </w:r>
                    </w:p>
                    <w:p w14:paraId="60E6763B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万が一の緊急搬送時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や体調不良時など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に、ご親族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の対応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が困難な方</w:t>
                      </w:r>
                    </w:p>
                    <w:p w14:paraId="0452B258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共同生活に馴染めない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</w:p>
                    <w:p w14:paraId="73908593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退院後まもなく、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状態が落ち着かれない方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241A8">
        <w:rPr>
          <w:noProof/>
          <w:sz w:val="16"/>
          <w:szCs w:val="16"/>
        </w:rPr>
        <mc:AlternateContent>
          <mc:Choice Requires="wps">
            <w:drawing>
              <wp:anchor distT="365760" distB="365760" distL="365760" distR="365760" simplePos="0" relativeHeight="251700224" behindDoc="0" locked="0" layoutInCell="1" allowOverlap="1" wp14:anchorId="07AD6EE4" wp14:editId="2383CAA4">
                <wp:simplePos x="0" y="0"/>
                <wp:positionH relativeFrom="margin">
                  <wp:posOffset>3648075</wp:posOffset>
                </wp:positionH>
                <wp:positionV relativeFrom="paragraph">
                  <wp:posOffset>125095</wp:posOffset>
                </wp:positionV>
                <wp:extent cx="3324225" cy="2952750"/>
                <wp:effectExtent l="0" t="0" r="9525" b="0"/>
                <wp:wrapNone/>
                <wp:docPr id="1841650078" name="テキスト ボックス 1841650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ED56F0" w14:textId="77777777" w:rsidR="00AC6A79" w:rsidRDefault="00AC6A79" w:rsidP="00AC6A79">
                            <w:pPr>
                              <w:pBdr>
                                <w:top w:val="single" w:sz="4" w:space="4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以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ご利用をされたことがある方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について</w:t>
                            </w:r>
                          </w:p>
                          <w:p w14:paraId="192D0969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〇ご希望の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日時をお問い合わせください。</w:t>
                            </w:r>
                          </w:p>
                          <w:p w14:paraId="6FCEBAE9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6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か月以上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ご利用が無かった場合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、再度「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要約情</w:t>
                            </w:r>
                          </w:p>
                          <w:p w14:paraId="68E57E91" w14:textId="77777777" w:rsidR="00AC6A79" w:rsidRPr="006D6EC6" w:rsidRDefault="00AC6A79" w:rsidP="00AC6A79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報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のご記入に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ご協力ください。</w:t>
                            </w:r>
                          </w:p>
                          <w:p w14:paraId="47357FAE" w14:textId="77777777" w:rsidR="00AC6A79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〇こちらの苑での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往診や、ご利用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>
                              <w:rPr>
                                <w:color w:val="000000" w:themeColor="text1"/>
                              </w:rPr>
                              <w:t>直前やご利用中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</w:rPr>
                              <w:t>お薬の変更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color w:val="000000" w:themeColor="text1"/>
                              </w:rPr>
                              <w:t>お控え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いただ</w:t>
                            </w:r>
                            <w:r>
                              <w:rPr>
                                <w:color w:val="000000" w:themeColor="text1"/>
                              </w:rPr>
                              <w:t>いております。詳しくは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お問い合わせください。</w:t>
                            </w:r>
                          </w:p>
                          <w:p w14:paraId="6A700B7A" w14:textId="77777777" w:rsidR="00AC6A79" w:rsidRPr="00514AD6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</w:p>
                          <w:p w14:paraId="67753C48" w14:textId="77777777" w:rsidR="00AC6A79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―――――――――――――――――――――――――――――</w:t>
                            </w:r>
                          </w:p>
                          <w:p w14:paraId="179684C1" w14:textId="77777777" w:rsidR="00AC6A79" w:rsidRPr="00A944D9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＜送迎範囲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目安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＞　片道</w:t>
                            </w:r>
                            <w:r>
                              <w:rPr>
                                <w:color w:val="000000" w:themeColor="text1"/>
                              </w:rPr>
                              <w:t>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30</w:t>
                            </w:r>
                            <w:r>
                              <w:rPr>
                                <w:color w:val="000000" w:themeColor="text1"/>
                              </w:rPr>
                              <w:t>分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のエリア</w:t>
                            </w:r>
                          </w:p>
                          <w:p w14:paraId="046F977D" w14:textId="77777777" w:rsidR="00AC6A79" w:rsidRPr="00C871E0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</w:rPr>
                              <w:t>新宿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区</w:t>
                            </w:r>
                            <w:r>
                              <w:rPr>
                                <w:color w:val="000000" w:themeColor="text1"/>
                              </w:rPr>
                              <w:t>全域　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中野区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上高田・中央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東中野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本町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南台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弥生町等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</w:p>
                          <w:p w14:paraId="481352CD" w14:textId="77777777" w:rsidR="00AC6A79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・豊島区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髙田</w:t>
                            </w:r>
                            <w:r>
                              <w:rPr>
                                <w:color w:val="000000" w:themeColor="text1"/>
                              </w:rPr>
                              <w:t>・雑司ヶ谷・目白・南長崎等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ご相談下さい。</w:t>
                            </w:r>
                          </w:p>
                          <w:p w14:paraId="285C6BC0" w14:textId="77777777" w:rsidR="00AC6A79" w:rsidRPr="00085D02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C9E6017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D6EE4" id="テキスト ボックス 1841650078" o:spid="_x0000_s1028" type="#_x0000_t202" style="position:absolute;margin-left:287.25pt;margin-top:9.85pt;width:261.75pt;height:232.5pt;z-index:25170022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" filled="f" stroked="f" strokeweight=".5pt">
                <v:textbox inset="0,0,0,0">
                  <w:txbxContent>
                    <w:p w14:paraId="51ED56F0" w14:textId="77777777" w:rsidR="00AC6A79" w:rsidRDefault="00AC6A79" w:rsidP="00AC6A79">
                      <w:pPr>
                        <w:pBdr>
                          <w:top w:val="single" w:sz="4" w:space="4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以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ご利用をされたことがある方</w:t>
                      </w: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について</w:t>
                      </w:r>
                    </w:p>
                    <w:p w14:paraId="192D0969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〇ご希望の</w:t>
                      </w:r>
                      <w:r w:rsidRPr="006D6EC6">
                        <w:rPr>
                          <w:color w:val="000000" w:themeColor="text1"/>
                        </w:rPr>
                        <w:t>日時をお問い合わせください。</w:t>
                      </w:r>
                    </w:p>
                    <w:p w14:paraId="6FCEBAE9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6</w:t>
                      </w:r>
                      <w:r w:rsidRPr="006D6EC6">
                        <w:rPr>
                          <w:color w:val="000000" w:themeColor="text1"/>
                        </w:rPr>
                        <w:t>か月以上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ご利用が無かった場合</w:t>
                      </w:r>
                      <w:r w:rsidRPr="006D6EC6">
                        <w:rPr>
                          <w:color w:val="000000" w:themeColor="text1"/>
                        </w:rPr>
                        <w:t>、再度「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要約情</w:t>
                      </w:r>
                    </w:p>
                    <w:p w14:paraId="68E57E91" w14:textId="77777777" w:rsidR="00AC6A79" w:rsidRPr="006D6EC6" w:rsidRDefault="00AC6A79" w:rsidP="00AC6A79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報</w:t>
                      </w:r>
                      <w:r w:rsidRPr="006D6EC6">
                        <w:rPr>
                          <w:color w:val="000000" w:themeColor="text1"/>
                        </w:rPr>
                        <w:t>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のご記入に</w:t>
                      </w:r>
                      <w:r w:rsidRPr="006D6EC6">
                        <w:rPr>
                          <w:color w:val="000000" w:themeColor="text1"/>
                        </w:rPr>
                        <w:t>ご協力ください。</w:t>
                      </w:r>
                    </w:p>
                    <w:p w14:paraId="47357FAE" w14:textId="77777777" w:rsidR="00AC6A79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〇こちらの苑での</w:t>
                      </w:r>
                      <w:r w:rsidRPr="006D6EC6">
                        <w:rPr>
                          <w:color w:val="000000" w:themeColor="text1"/>
                        </w:rPr>
                        <w:t>往診や、ご利用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  <w:r>
                        <w:rPr>
                          <w:color w:val="000000" w:themeColor="text1"/>
                        </w:rPr>
                        <w:t>直前やご利用中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color w:val="000000" w:themeColor="text1"/>
                        </w:rPr>
                        <w:t>お薬の変更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color w:val="000000" w:themeColor="text1"/>
                        </w:rPr>
                        <w:t>お控え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いただ</w:t>
                      </w:r>
                      <w:r>
                        <w:rPr>
                          <w:color w:val="000000" w:themeColor="text1"/>
                        </w:rPr>
                        <w:t>いております。詳しくは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お問い合わせください。</w:t>
                      </w:r>
                    </w:p>
                    <w:p w14:paraId="6A700B7A" w14:textId="77777777" w:rsidR="00AC6A79" w:rsidRPr="00514AD6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</w:p>
                    <w:p w14:paraId="67753C48" w14:textId="77777777" w:rsidR="00AC6A79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―――――――――――――――――――――――――――――</w:t>
                      </w:r>
                    </w:p>
                    <w:p w14:paraId="179684C1" w14:textId="77777777" w:rsidR="00AC6A79" w:rsidRPr="00A944D9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＜送迎範囲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目安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＞　片道</w:t>
                      </w:r>
                      <w:r>
                        <w:rPr>
                          <w:color w:val="000000" w:themeColor="text1"/>
                        </w:rPr>
                        <w:t>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30</w:t>
                      </w:r>
                      <w:r>
                        <w:rPr>
                          <w:color w:val="000000" w:themeColor="text1"/>
                        </w:rPr>
                        <w:t>分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のエリア</w:t>
                      </w:r>
                    </w:p>
                    <w:p w14:paraId="046F977D" w14:textId="77777777" w:rsidR="00AC6A79" w:rsidRPr="00C871E0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>
                        <w:rPr>
                          <w:color w:val="000000" w:themeColor="text1"/>
                        </w:rPr>
                        <w:t>新宿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区</w:t>
                      </w:r>
                      <w:r>
                        <w:rPr>
                          <w:color w:val="000000" w:themeColor="text1"/>
                        </w:rPr>
                        <w:t>全域　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中野区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上高田・中央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東中野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本町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南台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弥生町等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</w:p>
                    <w:p w14:paraId="481352CD" w14:textId="77777777" w:rsidR="00AC6A79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・豊島区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髙田</w:t>
                      </w:r>
                      <w:r>
                        <w:rPr>
                          <w:color w:val="000000" w:themeColor="text1"/>
                        </w:rPr>
                        <w:t>・雑司ヶ谷・目白・南長崎等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color w:val="000000" w:themeColor="text1"/>
                        </w:rPr>
                        <w:t xml:space="preserve">　ご相談下さい。</w:t>
                      </w:r>
                    </w:p>
                    <w:p w14:paraId="285C6BC0" w14:textId="77777777" w:rsidR="00AC6A79" w:rsidRPr="00085D02" w:rsidRDefault="00AC6A79" w:rsidP="00AC6A79">
                      <w:pPr>
                        <w:rPr>
                          <w:color w:val="000000" w:themeColor="text1"/>
                        </w:rPr>
                      </w:pPr>
                    </w:p>
                    <w:p w14:paraId="7C9E6017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E7ADA7" w14:textId="77777777" w:rsidR="00AC6A79" w:rsidRPr="001241A8" w:rsidRDefault="00AC6A79" w:rsidP="00AC6A79">
      <w:pPr>
        <w:pStyle w:val="afff9"/>
        <w:jc w:val="left"/>
        <w:rPr>
          <w:sz w:val="16"/>
          <w:szCs w:val="16"/>
        </w:rPr>
      </w:pPr>
    </w:p>
    <w:p w14:paraId="19FDE199" w14:textId="77777777" w:rsidR="00AC6A79" w:rsidRPr="001241A8" w:rsidRDefault="00AC6A79" w:rsidP="00AC6A79">
      <w:pPr>
        <w:pStyle w:val="afff9"/>
        <w:jc w:val="left"/>
        <w:rPr>
          <w:sz w:val="16"/>
          <w:szCs w:val="16"/>
        </w:rPr>
      </w:pPr>
    </w:p>
    <w:p w14:paraId="3BC46840" w14:textId="77777777" w:rsidR="00AC6A79" w:rsidRPr="001241A8" w:rsidRDefault="00AC6A79" w:rsidP="00AC6A79">
      <w:pPr>
        <w:pStyle w:val="afff9"/>
        <w:jc w:val="left"/>
        <w:rPr>
          <w:sz w:val="16"/>
          <w:szCs w:val="16"/>
        </w:rPr>
      </w:pPr>
    </w:p>
    <w:p w14:paraId="78E02588" w14:textId="77777777" w:rsidR="00AC6A79" w:rsidRPr="001241A8" w:rsidRDefault="00AC6A79" w:rsidP="00AC6A79">
      <w:pPr>
        <w:pStyle w:val="afff9"/>
        <w:jc w:val="left"/>
        <w:rPr>
          <w:sz w:val="16"/>
          <w:szCs w:val="16"/>
        </w:rPr>
      </w:pPr>
    </w:p>
    <w:p w14:paraId="4A0CBAC8" w14:textId="77777777" w:rsidR="00AC6A79" w:rsidRPr="001241A8" w:rsidRDefault="00AC6A79" w:rsidP="00AC6A79">
      <w:pPr>
        <w:pStyle w:val="afff9"/>
        <w:jc w:val="left"/>
        <w:rPr>
          <w:sz w:val="16"/>
          <w:szCs w:val="16"/>
        </w:rPr>
      </w:pPr>
    </w:p>
    <w:p w14:paraId="6566658B" w14:textId="77777777" w:rsidR="00AC6A79" w:rsidRPr="001241A8" w:rsidRDefault="00AC6A79" w:rsidP="00AC6A79">
      <w:pPr>
        <w:pStyle w:val="afff9"/>
        <w:jc w:val="left"/>
        <w:rPr>
          <w:sz w:val="16"/>
          <w:szCs w:val="16"/>
        </w:rPr>
      </w:pPr>
    </w:p>
    <w:p w14:paraId="24526C00" w14:textId="77777777" w:rsidR="00AC6A79" w:rsidRPr="001241A8" w:rsidRDefault="00AC6A79" w:rsidP="00AC6A79">
      <w:pPr>
        <w:pStyle w:val="afff9"/>
        <w:jc w:val="left"/>
        <w:rPr>
          <w:color w:val="000000" w:themeColor="text1"/>
          <w:sz w:val="16"/>
          <w:szCs w:val="16"/>
        </w:rPr>
      </w:pPr>
    </w:p>
    <w:p w14:paraId="09060210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4689CCEB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2F873A8C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71DDEB44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69978ACF" w14:textId="77777777" w:rsidR="00AC6A79" w:rsidRDefault="00AC6A79" w:rsidP="00AC6A79">
      <w:pPr>
        <w:jc w:val="right"/>
        <w:rPr>
          <w:color w:val="000000" w:themeColor="text1"/>
        </w:rPr>
      </w:pPr>
    </w:p>
    <w:p w14:paraId="58494D3A" w14:textId="77777777" w:rsidR="001241A8" w:rsidRDefault="001241A8" w:rsidP="001241A8">
      <w:pPr>
        <w:ind w:right="900"/>
        <w:rPr>
          <w:color w:val="000000" w:themeColor="text1"/>
        </w:rPr>
      </w:pPr>
    </w:p>
    <w:p w14:paraId="05E57ED5" w14:textId="77777777" w:rsidR="001241A8" w:rsidRDefault="001241A8" w:rsidP="001241A8">
      <w:pPr>
        <w:ind w:right="900"/>
        <w:rPr>
          <w:color w:val="000000" w:themeColor="text1"/>
        </w:rPr>
      </w:pPr>
    </w:p>
    <w:p w14:paraId="2874F51B" w14:textId="77777777" w:rsidR="001241A8" w:rsidRDefault="001241A8" w:rsidP="001241A8">
      <w:pPr>
        <w:ind w:right="900"/>
        <w:rPr>
          <w:color w:val="000000" w:themeColor="text1"/>
        </w:rPr>
      </w:pPr>
    </w:p>
    <w:p w14:paraId="427EA959" w14:textId="503F538C" w:rsidR="001241A8" w:rsidRDefault="00AC6A79" w:rsidP="001241A8">
      <w:pPr>
        <w:ind w:right="900" w:firstLineChars="100" w:firstLine="180"/>
      </w:pPr>
      <w:r w:rsidRPr="006D6EC6">
        <w:rPr>
          <w:rFonts w:hint="eastAsia"/>
          <w:color w:val="000000" w:themeColor="text1"/>
        </w:rPr>
        <w:t>〒</w:t>
      </w:r>
      <w:r>
        <w:rPr>
          <w:rFonts w:hint="eastAsia"/>
          <w:color w:val="000000" w:themeColor="text1"/>
        </w:rPr>
        <w:t>161-0033</w:t>
      </w:r>
      <w:r w:rsidRPr="006D6EC6">
        <w:rPr>
          <w:rFonts w:hint="eastAsia"/>
          <w:color w:val="000000" w:themeColor="text1"/>
        </w:rPr>
        <w:t xml:space="preserve">　東京都新宿区下落合</w:t>
      </w:r>
      <w:r>
        <w:rPr>
          <w:rFonts w:hint="eastAsia"/>
          <w:color w:val="000000" w:themeColor="text1"/>
        </w:rPr>
        <w:t>1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9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10</w:t>
      </w:r>
      <w:r w:rsidRPr="006D6EC6">
        <w:rPr>
          <w:rFonts w:hint="eastAsia"/>
          <w:color w:val="000000" w:themeColor="text1"/>
        </w:rPr>
        <w:t xml:space="preserve">　ショートステイ下落合幸朋苑　</w:t>
      </w:r>
      <w:r>
        <w:rPr>
          <w:rFonts w:hint="eastAsia"/>
          <w:color w:val="000000" w:themeColor="text1"/>
        </w:rPr>
        <w:t>TEL</w:t>
      </w:r>
      <w:r>
        <w:rPr>
          <w:rFonts w:hint="eastAsia"/>
          <w:color w:val="000000" w:themeColor="text1"/>
        </w:rPr>
        <w:t>：</w:t>
      </w:r>
      <w:r>
        <w:rPr>
          <w:rFonts w:hint="eastAsia"/>
          <w:color w:val="000000" w:themeColor="text1"/>
        </w:rPr>
        <w:t>03-3365-1335</w:t>
      </w:r>
      <w:r>
        <w:rPr>
          <w:rFonts w:hint="eastAsia"/>
          <w:color w:val="000000" w:themeColor="text1"/>
        </w:rPr>
        <w:t xml:space="preserve">　　　　　　　</w:t>
      </w:r>
      <w:r w:rsidRPr="006D6EC6">
        <w:rPr>
          <w:rFonts w:hint="eastAsia"/>
          <w:color w:val="000000" w:themeColor="text1"/>
        </w:rPr>
        <w:t>担当：</w:t>
      </w:r>
      <w:r>
        <w:rPr>
          <w:rFonts w:hint="eastAsia"/>
          <w:color w:val="000000" w:themeColor="text1"/>
        </w:rPr>
        <w:t>坂本・</w:t>
      </w:r>
      <w:r w:rsidRPr="006D6EC6">
        <w:rPr>
          <w:rFonts w:hint="eastAsia"/>
          <w:color w:val="000000" w:themeColor="text1"/>
        </w:rPr>
        <w:t>森</w:t>
      </w:r>
      <w:r>
        <w:rPr>
          <w:rFonts w:hint="eastAsia"/>
          <w:color w:val="000000" w:themeColor="text1"/>
        </w:rPr>
        <w:t>本</w:t>
      </w:r>
      <w:r>
        <w:rPr>
          <w:rFonts w:hint="eastAsia"/>
        </w:rPr>
        <w:t xml:space="preserve">　　</w:t>
      </w:r>
    </w:p>
    <w:p w14:paraId="3F50389B" w14:textId="460A7B65" w:rsidR="001241A8" w:rsidRDefault="001241A8" w:rsidP="009D7F24">
      <w:pPr>
        <w:ind w:right="900" w:firstLineChars="4500" w:firstLine="8100"/>
      </w:pPr>
      <w:r>
        <w:rPr>
          <w:rFonts w:hint="eastAsia"/>
        </w:rPr>
        <w:lastRenderedPageBreak/>
        <w:t>令和</w:t>
      </w:r>
      <w:r>
        <w:rPr>
          <w:rFonts w:hint="eastAsia"/>
        </w:rPr>
        <w:t>8</w:t>
      </w:r>
      <w:r>
        <w:rPr>
          <w:rFonts w:hint="eastAsia"/>
        </w:rPr>
        <w:t>年</w:t>
      </w:r>
      <w:r w:rsidR="009D7F24">
        <w:rPr>
          <w:rFonts w:hint="eastAsia"/>
        </w:rPr>
        <w:t>9</w:t>
      </w:r>
      <w:r>
        <w:rPr>
          <w:rFonts w:hint="eastAsia"/>
        </w:rPr>
        <w:t>月</w:t>
      </w:r>
      <w:r w:rsidR="00B80B85">
        <w:rPr>
          <w:rFonts w:hint="eastAsia"/>
        </w:rPr>
        <w:t>2</w:t>
      </w:r>
      <w:r>
        <w:rPr>
          <w:rFonts w:hint="eastAsia"/>
        </w:rPr>
        <w:t>現在</w:t>
      </w:r>
    </w:p>
    <w:tbl>
      <w:tblPr>
        <w:tblW w:w="5000" w:type="pct"/>
        <w:tblLook w:val="04A0" w:firstRow="1" w:lastRow="0" w:firstColumn="1" w:lastColumn="0" w:noHBand="0" w:noVBand="1"/>
        <w:tblCaption w:val="レイアウト テーブル"/>
      </w:tblPr>
      <w:tblGrid>
        <w:gridCol w:w="10772"/>
      </w:tblGrid>
      <w:tr w:rsidR="001241A8" w:rsidRPr="00C80158" w14:paraId="3827C82F" w14:textId="77777777" w:rsidTr="002604BB">
        <w:trPr>
          <w:trHeight w:val="197"/>
        </w:trPr>
        <w:tc>
          <w:tcPr>
            <w:tcW w:w="10772" w:type="dxa"/>
            <w:shd w:val="clear" w:color="auto" w:fill="1F4E79" w:themeFill="accent1" w:themeFillShade="80"/>
          </w:tcPr>
          <w:p w14:paraId="039871FF" w14:textId="77777777" w:rsidR="001241A8" w:rsidRPr="00EB30D0" w:rsidRDefault="001241A8" w:rsidP="002604BB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4"/>
                <w:szCs w:val="4"/>
              </w:rPr>
            </w:pPr>
          </w:p>
          <w:p w14:paraId="0A59F565" w14:textId="7D9B950B" w:rsidR="001241A8" w:rsidRPr="00B72F73" w:rsidRDefault="001241A8" w:rsidP="002604BB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ショートステイ下落合幸朋苑　～</w:t>
            </w:r>
            <w:r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１０</w:t>
            </w: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月空き情報～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レイアウト テーブル"/>
      </w:tblPr>
      <w:tblGrid>
        <w:gridCol w:w="6597"/>
        <w:gridCol w:w="4175"/>
      </w:tblGrid>
      <w:tr w:rsidR="001241A8" w:rsidRPr="00C80158" w14:paraId="5E562B9F" w14:textId="77777777" w:rsidTr="002604BB">
        <w:trPr>
          <w:trHeight w:hRule="exact" w:val="2505"/>
        </w:trPr>
        <w:tc>
          <w:tcPr>
            <w:tcW w:w="6597" w:type="dxa"/>
            <w:tcMar>
              <w:left w:w="403" w:type="dxa"/>
            </w:tcMar>
          </w:tcPr>
          <w:p w14:paraId="69377828" w14:textId="77777777" w:rsidR="001241A8" w:rsidRPr="00130EC2" w:rsidRDefault="001241A8" w:rsidP="002604BB">
            <w:pPr>
              <w:pStyle w:val="a5"/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いつもご利用いただきまして、ありがとうございます。</w:t>
            </w:r>
          </w:p>
          <w:p w14:paraId="10098282" w14:textId="77777777" w:rsidR="001241A8" w:rsidRPr="00130EC2" w:rsidRDefault="001241A8" w:rsidP="002604BB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トイレ付き個室をご希望の方（27床全室個室）</w:t>
            </w:r>
          </w:p>
          <w:p w14:paraId="57E05EE3" w14:textId="77777777" w:rsidR="001241A8" w:rsidRPr="00130EC2" w:rsidRDefault="001241A8" w:rsidP="002604BB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にぎやか</w:t>
            </w:r>
            <w:r>
              <w:rPr>
                <w:rFonts w:ascii="ＭＳ ゴシック" w:eastAsia="ＭＳ ゴシック" w:hAnsi="ＭＳ ゴシック" w:hint="eastAsia"/>
              </w:rPr>
              <w:t>で明るい</w:t>
            </w:r>
            <w:r w:rsidRPr="00130EC2">
              <w:rPr>
                <w:rFonts w:ascii="ＭＳ ゴシック" w:eastAsia="ＭＳ ゴシック" w:hAnsi="ＭＳ ゴシック" w:hint="eastAsia"/>
              </w:rPr>
              <w:t>雰囲気が好きな方</w:t>
            </w:r>
          </w:p>
          <w:p w14:paraId="55A50401" w14:textId="77777777" w:rsidR="001241A8" w:rsidRPr="00130EC2" w:rsidRDefault="001241A8" w:rsidP="002604BB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お喋りやレクリエーションを楽しみたい方</w:t>
            </w:r>
          </w:p>
          <w:p w14:paraId="36977687" w14:textId="77777777" w:rsidR="001241A8" w:rsidRPr="00130EC2" w:rsidRDefault="001241A8" w:rsidP="002604BB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今後のことを考えて、施設に慣れておきたいと考えている方</w:t>
            </w:r>
          </w:p>
          <w:p w14:paraId="6BAADC8D" w14:textId="77777777" w:rsidR="001241A8" w:rsidRPr="00130EC2" w:rsidRDefault="001241A8" w:rsidP="002604BB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>
              <w:rPr>
                <w:rFonts w:ascii="ＭＳ ゴシック" w:eastAsia="ＭＳ ゴシック" w:hAnsi="ＭＳ ゴシック" w:hint="eastAsia"/>
              </w:rPr>
              <w:t>ご家族様のレスパイト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等、様々な用途でお使いいただけます</w:t>
            </w:r>
          </w:p>
          <w:p w14:paraId="14DC0051" w14:textId="77777777" w:rsidR="001241A8" w:rsidRPr="00130EC2" w:rsidRDefault="001241A8" w:rsidP="002604BB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〇：余裕があります　△：</w:t>
            </w:r>
            <w:r>
              <w:rPr>
                <w:rFonts w:ascii="ＭＳ ゴシック" w:eastAsia="ＭＳ ゴシック" w:hAnsi="ＭＳ ゴシック" w:hint="eastAsia"/>
              </w:rPr>
              <w:t>残り僅か</w:t>
            </w:r>
            <w:r w:rsidRPr="00130EC2">
              <w:rPr>
                <w:rFonts w:ascii="ＭＳ ゴシック" w:eastAsia="ＭＳ ゴシック" w:hAnsi="ＭＳ ゴシック" w:hint="eastAsia"/>
              </w:rPr>
              <w:t xml:space="preserve">　× ：空床無し</w:t>
            </w:r>
          </w:p>
        </w:tc>
        <w:tc>
          <w:tcPr>
            <w:tcW w:w="4175" w:type="dxa"/>
          </w:tcPr>
          <w:p w14:paraId="5704D6E7" w14:textId="64B01E16" w:rsidR="001241A8" w:rsidRDefault="009D7F24" w:rsidP="002604BB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CA7E4B6" wp14:editId="2A408B1F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-97790</wp:posOffset>
                      </wp:positionV>
                      <wp:extent cx="2400300" cy="1466850"/>
                      <wp:effectExtent l="0" t="0" r="19050" b="228600"/>
                      <wp:wrapNone/>
                      <wp:docPr id="1512986209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300" cy="1466850"/>
                              </a:xfrm>
                              <a:prstGeom prst="wedgeRoundRectCallout">
                                <a:avLst>
                                  <a:gd name="adj1" fmla="val -595"/>
                                  <a:gd name="adj2" fmla="val 64181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58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86F4052" w14:textId="250242E5" w:rsidR="009D7F24" w:rsidRDefault="009D7F24" w:rsidP="001241A8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月空き</w:t>
                                  </w:r>
                                  <w:r w:rsidR="00EC11C1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多く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ございます。</w:t>
                                  </w:r>
                                </w:p>
                                <w:p w14:paraId="2E36F93E" w14:textId="1C300C90" w:rsidR="001241A8" w:rsidRDefault="009D7F24" w:rsidP="001241A8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本日より</w:t>
                                  </w:r>
                                  <w:r w:rsidR="001241A8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="001241A8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のご予約開始いたしました。</w:t>
                                  </w:r>
                                </w:p>
                                <w:p w14:paraId="1F82F257" w14:textId="75202473" w:rsidR="009D7F24" w:rsidRPr="009D7F24" w:rsidRDefault="009D7F24" w:rsidP="001241A8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ご希望などあれば相談員までご連絡ください。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7E4B6" id="_x0000_s1029" type="#_x0000_t62" style="position:absolute;left:0;text-align:left;margin-left:7.3pt;margin-top:-7.7pt;width:189pt;height:11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" adj="10671,24663" fillcolor="window" strokecolor="#41719c" strokeweight="1.25pt">
                      <v:textbox>
                        <w:txbxContent>
                          <w:p w14:paraId="186F4052" w14:textId="250242E5" w:rsidR="009D7F24" w:rsidRDefault="009D7F24" w:rsidP="001241A8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月空き</w:t>
                            </w:r>
                            <w:r w:rsidR="00EC11C1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多く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ございます。</w:t>
                            </w:r>
                          </w:p>
                          <w:p w14:paraId="2E36F93E" w14:textId="1C300C90" w:rsidR="001241A8" w:rsidRDefault="009D7F24" w:rsidP="001241A8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本日より</w:t>
                            </w:r>
                            <w:r w:rsidR="001241A8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="001241A8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のご予約開始いたしました。</w:t>
                            </w:r>
                          </w:p>
                          <w:p w14:paraId="1F82F257" w14:textId="75202473" w:rsidR="009D7F24" w:rsidRPr="009D7F24" w:rsidRDefault="009D7F24" w:rsidP="001241A8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ご希望などあれば相談員までご連絡ください。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B52D96" w14:textId="5BABB0F2" w:rsidR="001241A8" w:rsidRDefault="001241A8" w:rsidP="002604BB">
            <w:pPr>
              <w:jc w:val="center"/>
            </w:pPr>
          </w:p>
          <w:p w14:paraId="14A2D33F" w14:textId="53A35050" w:rsidR="001241A8" w:rsidRDefault="001241A8" w:rsidP="002604BB">
            <w:pPr>
              <w:jc w:val="center"/>
            </w:pPr>
          </w:p>
          <w:p w14:paraId="458EE630" w14:textId="6E475A3E" w:rsidR="001241A8" w:rsidRDefault="001241A8" w:rsidP="002604BB">
            <w:pPr>
              <w:jc w:val="center"/>
            </w:pPr>
          </w:p>
          <w:p w14:paraId="16219229" w14:textId="7A0083EC" w:rsidR="001241A8" w:rsidRDefault="001241A8" w:rsidP="002604BB">
            <w:pPr>
              <w:jc w:val="center"/>
            </w:pPr>
          </w:p>
          <w:p w14:paraId="20F0F6C1" w14:textId="4DFAC40F" w:rsidR="001241A8" w:rsidRDefault="001241A8" w:rsidP="002604BB">
            <w:pPr>
              <w:jc w:val="center"/>
            </w:pPr>
          </w:p>
          <w:p w14:paraId="57370501" w14:textId="59C18AFD" w:rsidR="001241A8" w:rsidRDefault="001241A8" w:rsidP="002604B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6837E135" wp14:editId="29814FC3">
                  <wp:simplePos x="0" y="0"/>
                  <wp:positionH relativeFrom="column">
                    <wp:posOffset>1388110</wp:posOffset>
                  </wp:positionH>
                  <wp:positionV relativeFrom="paragraph">
                    <wp:posOffset>99060</wp:posOffset>
                  </wp:positionV>
                  <wp:extent cx="876300" cy="876300"/>
                  <wp:effectExtent l="0" t="0" r="0" b="0"/>
                  <wp:wrapNone/>
                  <wp:docPr id="1594408257" name="図 1594408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oup_ol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C7EEB9" w14:textId="77777777" w:rsidR="001241A8" w:rsidRDefault="001241A8" w:rsidP="002604BB">
            <w:pPr>
              <w:jc w:val="center"/>
            </w:pPr>
          </w:p>
          <w:p w14:paraId="351E169C" w14:textId="77777777" w:rsidR="001241A8" w:rsidRPr="00F32D5A" w:rsidRDefault="001241A8" w:rsidP="002604BB"/>
        </w:tc>
      </w:tr>
    </w:tbl>
    <w:tbl>
      <w:tblPr>
        <w:tblStyle w:val="14"/>
        <w:tblW w:w="10763" w:type="dxa"/>
        <w:tblLook w:val="05A0" w:firstRow="1" w:lastRow="0" w:firstColumn="1" w:lastColumn="1" w:noHBand="0" w:noVBand="1"/>
        <w:tblCaption w:val="レイアウト テーブル"/>
      </w:tblPr>
      <w:tblGrid>
        <w:gridCol w:w="1226"/>
        <w:gridCol w:w="329"/>
        <w:gridCol w:w="1403"/>
        <w:gridCol w:w="334"/>
        <w:gridCol w:w="1226"/>
        <w:gridCol w:w="334"/>
        <w:gridCol w:w="1226"/>
        <w:gridCol w:w="334"/>
        <w:gridCol w:w="1226"/>
        <w:gridCol w:w="334"/>
        <w:gridCol w:w="1226"/>
        <w:gridCol w:w="334"/>
        <w:gridCol w:w="1231"/>
      </w:tblGrid>
      <w:tr w:rsidR="001241A8" w14:paraId="30AD7D89" w14:textId="77777777" w:rsidTr="00260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  <w:gridSpan w:val="13"/>
          </w:tcPr>
          <w:p w14:paraId="2AD46182" w14:textId="3A5D2EFF" w:rsidR="001241A8" w:rsidRPr="00130EC2" w:rsidRDefault="005028FE" w:rsidP="002604B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  <w:lang w:val="ja-JP"/>
              </w:rPr>
              <w:t>１</w:t>
            </w:r>
            <w:r w:rsidR="00A733B8">
              <w:rPr>
                <w:rFonts w:ascii="ＭＳ Ｐゴシック" w:eastAsia="ＭＳ Ｐゴシック" w:hAnsi="ＭＳ Ｐゴシック" w:hint="eastAsia"/>
                <w:sz w:val="28"/>
                <w:szCs w:val="28"/>
                <w:lang w:val="ja-JP"/>
              </w:rPr>
              <w:t>０</w:t>
            </w:r>
            <w:r w:rsidR="001241A8" w:rsidRPr="00130EC2">
              <w:rPr>
                <w:rFonts w:ascii="ＭＳ Ｐゴシック" w:eastAsia="ＭＳ Ｐゴシック" w:hAnsi="ＭＳ Ｐゴシック"/>
                <w:sz w:val="28"/>
                <w:szCs w:val="28"/>
                <w:lang w:val="ja-JP"/>
              </w:rPr>
              <w:t xml:space="preserve">月 </w:t>
            </w:r>
          </w:p>
        </w:tc>
      </w:tr>
      <w:tr w:rsidR="001241A8" w14:paraId="6BBFA0B6" w14:textId="77777777" w:rsidTr="00260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</w:tcPr>
          <w:p w14:paraId="0AB5CB49" w14:textId="77777777" w:rsidR="001241A8" w:rsidRPr="00D33120" w:rsidRDefault="001241A8" w:rsidP="002604BB">
            <w:pPr>
              <w:jc w:val="center"/>
              <w:rPr>
                <w:rFonts w:ascii="HGｺﾞｼｯｸM" w:eastAsia="HGｺﾞｼｯｸM" w:hAnsi="ＭＳ Ｐゴシック"/>
                <w:sz w:val="32"/>
                <w:szCs w:val="32"/>
              </w:rPr>
            </w:pPr>
            <w:r w:rsidRPr="00DC2D73">
              <w:rPr>
                <w:rFonts w:ascii="HGｺﾞｼｯｸM" w:eastAsia="HGｺﾞｼｯｸM" w:hAnsi="ＭＳ Ｐゴシック" w:hint="eastAsia"/>
                <w:sz w:val="32"/>
                <w:szCs w:val="32"/>
                <w:lang w:val="ja-JP"/>
              </w:rPr>
              <w:t>日</w:t>
            </w:r>
          </w:p>
        </w:tc>
        <w:tc>
          <w:tcPr>
            <w:tcW w:w="329" w:type="dxa"/>
            <w:noWrap/>
          </w:tcPr>
          <w:p w14:paraId="7B44732D" w14:textId="77777777" w:rsidR="001241A8" w:rsidRPr="00D33120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403" w:type="dxa"/>
            <w:noWrap/>
          </w:tcPr>
          <w:p w14:paraId="0C038661" w14:textId="77777777" w:rsidR="001241A8" w:rsidRPr="00A104BE" w:rsidRDefault="001241A8" w:rsidP="00260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月</w:t>
            </w:r>
          </w:p>
        </w:tc>
        <w:tc>
          <w:tcPr>
            <w:tcW w:w="334" w:type="dxa"/>
            <w:noWrap/>
          </w:tcPr>
          <w:p w14:paraId="7E46E29E" w14:textId="77777777" w:rsidR="001241A8" w:rsidRPr="00D33120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0070CE20" w14:textId="77777777" w:rsidR="001241A8" w:rsidRPr="00A104BE" w:rsidRDefault="001241A8" w:rsidP="00260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火</w:t>
            </w:r>
          </w:p>
        </w:tc>
        <w:tc>
          <w:tcPr>
            <w:tcW w:w="334" w:type="dxa"/>
            <w:noWrap/>
          </w:tcPr>
          <w:p w14:paraId="02A04585" w14:textId="77777777" w:rsidR="001241A8" w:rsidRPr="00D33120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5997B304" w14:textId="77777777" w:rsidR="001241A8" w:rsidRPr="00A104BE" w:rsidRDefault="001241A8" w:rsidP="00260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水</w:t>
            </w:r>
          </w:p>
        </w:tc>
        <w:tc>
          <w:tcPr>
            <w:tcW w:w="334" w:type="dxa"/>
            <w:noWrap/>
          </w:tcPr>
          <w:p w14:paraId="2BBB9288" w14:textId="77777777" w:rsidR="001241A8" w:rsidRPr="00D33120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55F1301D" w14:textId="77777777" w:rsidR="001241A8" w:rsidRPr="00A104BE" w:rsidRDefault="001241A8" w:rsidP="00260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木</w:t>
            </w:r>
          </w:p>
        </w:tc>
        <w:tc>
          <w:tcPr>
            <w:tcW w:w="334" w:type="dxa"/>
            <w:noWrap/>
          </w:tcPr>
          <w:p w14:paraId="20CFB808" w14:textId="77777777" w:rsidR="001241A8" w:rsidRPr="00D33120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5BD3C92C" w14:textId="77777777" w:rsidR="001241A8" w:rsidRPr="00A104BE" w:rsidRDefault="001241A8" w:rsidP="00260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金</w:t>
            </w:r>
          </w:p>
        </w:tc>
        <w:tc>
          <w:tcPr>
            <w:tcW w:w="334" w:type="dxa"/>
            <w:noWrap/>
          </w:tcPr>
          <w:p w14:paraId="66D974A6" w14:textId="77777777" w:rsidR="001241A8" w:rsidRPr="00D33120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  <w:noWrap/>
          </w:tcPr>
          <w:p w14:paraId="3F5CF213" w14:textId="77777777" w:rsidR="001241A8" w:rsidRPr="00D33120" w:rsidRDefault="001241A8" w:rsidP="002604BB">
            <w:pPr>
              <w:jc w:val="center"/>
              <w:rPr>
                <w:rFonts w:ascii="HGｺﾞｼｯｸM" w:eastAsia="HGｺﾞｼｯｸM"/>
                <w:sz w:val="32"/>
                <w:szCs w:val="32"/>
              </w:rPr>
            </w:pPr>
            <w:r w:rsidRPr="00D33120">
              <w:rPr>
                <w:rFonts w:ascii="HGｺﾞｼｯｸM" w:eastAsia="HGｺﾞｼｯｸM" w:hint="eastAsia"/>
                <w:sz w:val="32"/>
                <w:szCs w:val="32"/>
                <w:lang w:val="ja-JP"/>
              </w:rPr>
              <w:t>土</w:t>
            </w:r>
          </w:p>
        </w:tc>
      </w:tr>
      <w:tr w:rsidR="001241A8" w14:paraId="6E7FF9CA" w14:textId="77777777" w:rsidTr="002604B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31854FD8" w14:textId="35A0F293" w:rsidR="001241A8" w:rsidRPr="00A0447D" w:rsidRDefault="005028FE" w:rsidP="002604BB">
            <w:pPr>
              <w:rPr>
                <w:rFonts w:ascii="ＭＳ Ｐゴシック" w:eastAsia="ＭＳ Ｐゴシック" w:hAnsi="ＭＳ Ｐゴシック"/>
                <w:bCs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10</w:t>
            </w:r>
            <w:r w:rsidR="001241A8"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4</w:t>
            </w:r>
          </w:p>
          <w:p w14:paraId="6254D055" w14:textId="6CB6E002" w:rsidR="001241A8" w:rsidRPr="00ED1205" w:rsidRDefault="001241A8" w:rsidP="002604BB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ED1205"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</w:t>
            </w:r>
            <w:r w:rsidR="009D7F24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6AC935ED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03" w:type="dxa"/>
          </w:tcPr>
          <w:p w14:paraId="4426B843" w14:textId="47B34593" w:rsidR="001241A8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5</w:t>
            </w:r>
          </w:p>
          <w:p w14:paraId="1C77C33A" w14:textId="5B70A52E" w:rsidR="001241A8" w:rsidRPr="00EC5437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</w:t>
            </w:r>
            <w:r w:rsidRPr="00162C8F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C73781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989363A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26" w:type="dxa"/>
          </w:tcPr>
          <w:p w14:paraId="5FF224B6" w14:textId="50F98402" w:rsidR="001241A8" w:rsidRPr="00130EC2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6</w:t>
            </w:r>
          </w:p>
          <w:p w14:paraId="67774B8E" w14:textId="77777777" w:rsidR="001241A8" w:rsidRPr="00F9785D" w:rsidRDefault="001241A8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669A86F0" w14:textId="77777777" w:rsidR="001241A8" w:rsidRPr="00912E7A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1226" w:type="dxa"/>
          </w:tcPr>
          <w:p w14:paraId="513784CC" w14:textId="2B4B79EF" w:rsidR="001241A8" w:rsidRPr="00130EC2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</w:t>
            </w:r>
          </w:p>
          <w:p w14:paraId="59EE5741" w14:textId="77777777" w:rsidR="001241A8" w:rsidRPr="00F9785D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27964DF4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C394E59" w14:textId="32876FDA" w:rsidR="001241A8" w:rsidRPr="00130EC2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8</w:t>
            </w:r>
          </w:p>
          <w:p w14:paraId="4D7F9BD3" w14:textId="77777777" w:rsidR="001241A8" w:rsidRPr="00F9785D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〇</w:t>
            </w:r>
          </w:p>
        </w:tc>
        <w:tc>
          <w:tcPr>
            <w:tcW w:w="334" w:type="dxa"/>
          </w:tcPr>
          <w:p w14:paraId="3389D248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954EBD2" w14:textId="3798B7B1" w:rsidR="001241A8" w:rsidRPr="00130EC2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9</w:t>
            </w:r>
          </w:p>
          <w:p w14:paraId="59E7C50F" w14:textId="77777777" w:rsidR="001241A8" w:rsidRPr="00F9785D" w:rsidRDefault="001241A8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2B7FAE43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C4D03B3" w14:textId="4BBA2874" w:rsidR="001241A8" w:rsidRPr="00DC2D73" w:rsidRDefault="005028FE" w:rsidP="002604BB">
            <w:pPr>
              <w:rPr>
                <w:rFonts w:ascii="ＭＳ Ｐゴシック" w:eastAsia="ＭＳ Ｐゴシック" w:hAnsi="ＭＳ Ｐゴシック"/>
                <w:b w:val="0"/>
                <w:bCs w:val="0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10</w:t>
            </w:r>
          </w:p>
          <w:p w14:paraId="1193CF2F" w14:textId="77777777" w:rsidR="001241A8" w:rsidRPr="00F9785D" w:rsidRDefault="001241A8" w:rsidP="002604BB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  <w:lang w:val="ja-JP"/>
              </w:rPr>
              <w:t xml:space="preserve">　○</w:t>
            </w:r>
          </w:p>
        </w:tc>
      </w:tr>
      <w:tr w:rsidR="001241A8" w14:paraId="06D5E8C0" w14:textId="77777777" w:rsidTr="00260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3E9EB1AB" w14:textId="77777777" w:rsidR="001241A8" w:rsidRDefault="001241A8" w:rsidP="002604BB"/>
        </w:tc>
        <w:tc>
          <w:tcPr>
            <w:tcW w:w="329" w:type="dxa"/>
          </w:tcPr>
          <w:p w14:paraId="6912CD8D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116491A9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A34C866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35F8E040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7BFC002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235CE85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54063DC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7243DAD1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02E8A59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47E4D14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7C5FBC72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7FCD6CDA" w14:textId="77777777" w:rsidR="001241A8" w:rsidRDefault="001241A8" w:rsidP="002604BB"/>
        </w:tc>
      </w:tr>
      <w:tr w:rsidR="001241A8" w14:paraId="604E821F" w14:textId="77777777" w:rsidTr="002604B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74EC379" w14:textId="217AE957" w:rsidR="001241A8" w:rsidRPr="00130EC2" w:rsidRDefault="005028FE" w:rsidP="002604BB">
            <w:pPr>
              <w:rPr>
                <w:rFonts w:ascii="ＭＳ Ｐゴシック" w:eastAsia="ＭＳ Ｐゴシック" w:hAnsi="ＭＳ Ｐゴシック"/>
                <w:b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11</w:t>
            </w:r>
          </w:p>
          <w:p w14:paraId="03ADDBDE" w14:textId="77777777" w:rsidR="001241A8" w:rsidRPr="00F9785D" w:rsidRDefault="001241A8" w:rsidP="002604BB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○</w:t>
            </w:r>
          </w:p>
        </w:tc>
        <w:tc>
          <w:tcPr>
            <w:tcW w:w="329" w:type="dxa"/>
          </w:tcPr>
          <w:p w14:paraId="3FD87E22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6F6BB7D0" w14:textId="554B9E46" w:rsidR="001241A8" w:rsidRPr="00130EC2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12</w:t>
            </w:r>
          </w:p>
          <w:p w14:paraId="1277A21F" w14:textId="77777777" w:rsidR="001241A8" w:rsidRPr="00FE0817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Pr="00FE0817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Pr="00FE0817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129346F9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7166B6A" w14:textId="0452F98D" w:rsidR="001241A8" w:rsidRPr="00130EC2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13</w:t>
            </w:r>
          </w:p>
          <w:p w14:paraId="72239ABF" w14:textId="77777777" w:rsidR="001241A8" w:rsidRPr="008A6898" w:rsidRDefault="001241A8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AF4780A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FADEBC6" w14:textId="00CA5D2D" w:rsidR="001241A8" w:rsidRPr="00130EC2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14</w:t>
            </w:r>
          </w:p>
          <w:p w14:paraId="7E3B0A74" w14:textId="77777777" w:rsidR="001241A8" w:rsidRPr="003472B2" w:rsidRDefault="001241A8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A0D0A56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1526B5F" w14:textId="3B3E3175" w:rsidR="001241A8" w:rsidRPr="00130EC2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</w:t>
            </w:r>
            <w:r w:rsidR="005028F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5</w:t>
            </w:r>
          </w:p>
          <w:p w14:paraId="71EDE517" w14:textId="77777777" w:rsidR="001241A8" w:rsidRPr="008A6898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○</w:t>
            </w:r>
          </w:p>
        </w:tc>
        <w:tc>
          <w:tcPr>
            <w:tcW w:w="334" w:type="dxa"/>
          </w:tcPr>
          <w:p w14:paraId="4E7A8B6E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E43E057" w14:textId="73E21DF3" w:rsidR="001241A8" w:rsidRPr="00130EC2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</w:t>
            </w:r>
            <w:r w:rsidR="005028F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6</w:t>
            </w:r>
          </w:p>
          <w:p w14:paraId="1D023A3B" w14:textId="5B7D5CC7" w:rsidR="001241A8" w:rsidRPr="008A6898" w:rsidRDefault="00C73781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7980ADFD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89FCAD4" w14:textId="5F2859CB" w:rsidR="001241A8" w:rsidRPr="00130EC2" w:rsidRDefault="001241A8" w:rsidP="002604BB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</w:t>
            </w:r>
            <w:r w:rsidR="005028FE"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7</w:t>
            </w:r>
          </w:p>
          <w:p w14:paraId="0535140A" w14:textId="71C9E241" w:rsidR="001241A8" w:rsidRPr="000D7DFD" w:rsidRDefault="001241A8" w:rsidP="002604BB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 w:rsidR="00C73781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○</w:t>
            </w:r>
          </w:p>
        </w:tc>
      </w:tr>
      <w:tr w:rsidR="001241A8" w14:paraId="5DD42B3D" w14:textId="77777777" w:rsidTr="00260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3EE2CBD5" w14:textId="77777777" w:rsidR="001241A8" w:rsidRDefault="001241A8" w:rsidP="002604BB"/>
        </w:tc>
        <w:tc>
          <w:tcPr>
            <w:tcW w:w="329" w:type="dxa"/>
          </w:tcPr>
          <w:p w14:paraId="1DB28BCA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65A97CF4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22B7BCD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939352C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2B9C0B0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B21E267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7DF74150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191873C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16FDD54D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2ECAFE9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D253550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477B3CB1" w14:textId="77777777" w:rsidR="001241A8" w:rsidRDefault="001241A8" w:rsidP="002604BB"/>
        </w:tc>
      </w:tr>
      <w:tr w:rsidR="001241A8" w14:paraId="669F3690" w14:textId="77777777" w:rsidTr="002604B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2F8BB44E" w14:textId="4FEC021A" w:rsidR="001241A8" w:rsidRPr="00130EC2" w:rsidRDefault="001241A8" w:rsidP="002604BB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</w:t>
            </w:r>
            <w:r w:rsidR="005028FE"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8</w:t>
            </w:r>
          </w:p>
          <w:p w14:paraId="1D90D274" w14:textId="39F2590D" w:rsidR="001241A8" w:rsidRPr="008A6898" w:rsidRDefault="00C73781" w:rsidP="002604BB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57E675DE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3F44BBA9" w14:textId="66746C87" w:rsidR="001241A8" w:rsidRPr="00130EC2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 w:rsidR="005028F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9</w:t>
            </w:r>
          </w:p>
          <w:p w14:paraId="4AE01F75" w14:textId="14DA37F0" w:rsidR="001241A8" w:rsidRPr="008A6898" w:rsidRDefault="00C73781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132395E9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573ACD48" w14:textId="3B8B6C6C" w:rsidR="001241A8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20</w:t>
            </w:r>
          </w:p>
          <w:p w14:paraId="05E2217F" w14:textId="061454B7" w:rsidR="001241A8" w:rsidRPr="008A6898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C73781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4F2BAC8C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59876587" w14:textId="46F346AB" w:rsidR="001241A8" w:rsidRPr="00130EC2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21</w:t>
            </w:r>
          </w:p>
          <w:p w14:paraId="3A4ED0BF" w14:textId="13D93403" w:rsidR="001241A8" w:rsidRPr="008A6898" w:rsidRDefault="00C73781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7CAB0E05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945BF77" w14:textId="5EAF1114" w:rsidR="001241A8" w:rsidRPr="00130EC2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22</w:t>
            </w:r>
          </w:p>
          <w:p w14:paraId="13CF1691" w14:textId="45E78F9F" w:rsidR="001241A8" w:rsidRPr="008A6898" w:rsidRDefault="00C73781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AA18674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1AFD872" w14:textId="5B4D2951" w:rsidR="001241A8" w:rsidRPr="00130EC2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23</w:t>
            </w:r>
          </w:p>
          <w:p w14:paraId="020F721F" w14:textId="77777777" w:rsidR="001241A8" w:rsidRPr="008A6898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2599C789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1788960F" w14:textId="76D99E9B" w:rsidR="001241A8" w:rsidRPr="00130EC2" w:rsidRDefault="005028FE" w:rsidP="002604BB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</w:t>
            </w:r>
            <w:r w:rsidR="00C73781"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4</w:t>
            </w:r>
          </w:p>
          <w:p w14:paraId="6DF18C45" w14:textId="77777777" w:rsidR="001241A8" w:rsidRPr="000D7DFD" w:rsidRDefault="001241A8" w:rsidP="002604BB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  <w:tr w:rsidR="001241A8" w14:paraId="7FC36B3C" w14:textId="77777777" w:rsidTr="00260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04FD2A20" w14:textId="77777777" w:rsidR="001241A8" w:rsidRDefault="001241A8" w:rsidP="002604BB"/>
        </w:tc>
        <w:tc>
          <w:tcPr>
            <w:tcW w:w="329" w:type="dxa"/>
          </w:tcPr>
          <w:p w14:paraId="7F45D21B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349A56C3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1FFF418C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E824F02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081DCD95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7A647609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7B113E36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F8CA310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15889FC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CB254FA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072B8C9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C27D92D" w14:textId="77777777" w:rsidR="001241A8" w:rsidRDefault="001241A8" w:rsidP="002604BB"/>
        </w:tc>
      </w:tr>
      <w:tr w:rsidR="001241A8" w:rsidRPr="00D33120" w14:paraId="7F1EF450" w14:textId="77777777" w:rsidTr="002604B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06F5DF7A" w14:textId="3D96AEDD" w:rsidR="001241A8" w:rsidRPr="00130EC2" w:rsidRDefault="001241A8" w:rsidP="002604BB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</w:t>
            </w:r>
            <w:r w:rsidR="005028FE"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5</w:t>
            </w:r>
          </w:p>
          <w:p w14:paraId="218AF668" w14:textId="77777777" w:rsidR="001241A8" w:rsidRPr="00A444E4" w:rsidRDefault="001241A8" w:rsidP="002604BB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6B1BB843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2178E34B" w14:textId="3850DF32" w:rsidR="001241A8" w:rsidRPr="00130EC2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  <w:lang w:val="ja-JP"/>
              </w:rPr>
              <w:t>2</w:t>
            </w:r>
            <w:r w:rsidR="005028FE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  <w:lang w:val="ja-JP"/>
              </w:rPr>
              <w:t>6</w:t>
            </w:r>
          </w:p>
          <w:p w14:paraId="35B47EF3" w14:textId="77777777" w:rsidR="001241A8" w:rsidRPr="00A444E4" w:rsidRDefault="001241A8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68770DC9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A58CC3C" w14:textId="61391D3C" w:rsidR="001241A8" w:rsidRPr="00130EC2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</w:t>
            </w:r>
            <w:r w:rsidR="005028F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7</w:t>
            </w:r>
          </w:p>
          <w:p w14:paraId="7B9FE911" w14:textId="77777777" w:rsidR="001241A8" w:rsidRPr="00A444E4" w:rsidRDefault="001241A8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40BD381F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61EDC59" w14:textId="573E70D8" w:rsidR="001241A8" w:rsidRPr="00130EC2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</w:t>
            </w:r>
            <w:r w:rsidR="005028F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8</w:t>
            </w:r>
          </w:p>
          <w:p w14:paraId="58F80910" w14:textId="77777777" w:rsidR="001241A8" w:rsidRPr="000D7DFD" w:rsidRDefault="001241A8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E8096A2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61FAD4D" w14:textId="5DD5FEF8" w:rsidR="001241A8" w:rsidRPr="00130EC2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2</w:t>
            </w:r>
            <w:r w:rsidR="005028F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9</w:t>
            </w:r>
          </w:p>
          <w:p w14:paraId="684844C0" w14:textId="77777777" w:rsidR="001241A8" w:rsidRPr="00A444E4" w:rsidRDefault="001241A8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7827B87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3C9B499" w14:textId="08FBA026" w:rsidR="001241A8" w:rsidRPr="00130EC2" w:rsidRDefault="005028FE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30</w:t>
            </w:r>
          </w:p>
          <w:p w14:paraId="0C222129" w14:textId="3493389A" w:rsidR="001241A8" w:rsidRPr="000D7DFD" w:rsidRDefault="00C73781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145ED1A0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149CB5A7" w14:textId="29FA4EAC" w:rsidR="001241A8" w:rsidRPr="00130EC2" w:rsidRDefault="005028FE" w:rsidP="002604BB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31</w:t>
            </w:r>
          </w:p>
          <w:p w14:paraId="5AF188EE" w14:textId="2B667BFE" w:rsidR="001241A8" w:rsidRPr="0055086F" w:rsidRDefault="00C73781" w:rsidP="002604BB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  <w:tr w:rsidR="001241A8" w14:paraId="20F1F119" w14:textId="77777777" w:rsidTr="00260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618FA9CE" w14:textId="77777777" w:rsidR="001241A8" w:rsidRDefault="001241A8" w:rsidP="002604BB"/>
        </w:tc>
        <w:tc>
          <w:tcPr>
            <w:tcW w:w="329" w:type="dxa"/>
          </w:tcPr>
          <w:p w14:paraId="5F7230B5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3AC366AC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7546A2EE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31E58B7C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E24D3CF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75DE9C24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7818F927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711B328B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B6EF58F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ACF3A8E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B0617A0" w14:textId="77777777" w:rsidR="001241A8" w:rsidRDefault="001241A8" w:rsidP="00260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63C53E3F" w14:textId="77777777" w:rsidR="001241A8" w:rsidRDefault="001241A8" w:rsidP="002604BB"/>
        </w:tc>
      </w:tr>
      <w:tr w:rsidR="001241A8" w14:paraId="5CAD4059" w14:textId="77777777" w:rsidTr="002604BB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7CBB095F" w14:textId="13DC96FE" w:rsidR="001241A8" w:rsidRPr="00130EC2" w:rsidRDefault="00C73781" w:rsidP="002604BB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11/1</w:t>
            </w:r>
          </w:p>
          <w:p w14:paraId="2E6371AE" w14:textId="668F8154" w:rsidR="001241A8" w:rsidRPr="00E064E4" w:rsidRDefault="001241A8" w:rsidP="002604BB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C73781">
              <w:rPr>
                <w:rFonts w:ascii="ＭＳ ゴシック" w:eastAsia="ＭＳ ゴシック" w:hAnsi="ＭＳ ゴシック" w:hint="eastAsia"/>
                <w:sz w:val="32"/>
                <w:szCs w:val="32"/>
              </w:rPr>
              <w:t>○</w:t>
            </w:r>
          </w:p>
        </w:tc>
        <w:tc>
          <w:tcPr>
            <w:tcW w:w="329" w:type="dxa"/>
          </w:tcPr>
          <w:p w14:paraId="380CF6E7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6468DBD3" w14:textId="10994E1E" w:rsidR="001241A8" w:rsidRPr="00130EC2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</w:t>
            </w:r>
          </w:p>
          <w:p w14:paraId="25C61AAD" w14:textId="57D6CF45" w:rsidR="001241A8" w:rsidRPr="000D7DFD" w:rsidRDefault="00C73781" w:rsidP="00260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BFA1D57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054458D1" w14:textId="35F935CF" w:rsidR="001241A8" w:rsidRDefault="00C73781" w:rsidP="002604BB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3</w:t>
            </w:r>
          </w:p>
          <w:p w14:paraId="2A1004F9" w14:textId="236D5856" w:rsidR="00C73781" w:rsidRPr="00C73781" w:rsidRDefault="001241A8" w:rsidP="002604BB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 xml:space="preserve">　</w:t>
            </w:r>
            <w:r w:rsidR="00C73781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439B7D07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F1854B4" w14:textId="4D564D7B" w:rsidR="001241A8" w:rsidRPr="00DC2D73" w:rsidRDefault="00C73781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4</w:t>
            </w:r>
          </w:p>
          <w:p w14:paraId="23764B18" w14:textId="77777777" w:rsidR="001241A8" w:rsidRPr="00A444E4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C2B990F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F9B96E8" w14:textId="47E839DF" w:rsidR="001241A8" w:rsidRPr="00A0447D" w:rsidRDefault="00C73781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5</w:t>
            </w:r>
          </w:p>
          <w:p w14:paraId="0EF946E8" w14:textId="77777777" w:rsidR="001241A8" w:rsidRPr="00D450A9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〇</w:t>
            </w:r>
          </w:p>
        </w:tc>
        <w:tc>
          <w:tcPr>
            <w:tcW w:w="334" w:type="dxa"/>
          </w:tcPr>
          <w:p w14:paraId="0C21F93E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0E637387" w14:textId="7A0DC29A" w:rsidR="001241A8" w:rsidRPr="00A0447D" w:rsidRDefault="00C73781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6</w:t>
            </w:r>
          </w:p>
          <w:p w14:paraId="1853B7C5" w14:textId="77777777" w:rsidR="001241A8" w:rsidRPr="000D7DFD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EBDBD1B" w14:textId="77777777" w:rsidR="001241A8" w:rsidRPr="00D33120" w:rsidRDefault="001241A8" w:rsidP="00260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300CAC05" w14:textId="0E5437C1" w:rsidR="001241A8" w:rsidRPr="00AC6A79" w:rsidRDefault="00C73781" w:rsidP="002604BB">
            <w:pPr>
              <w:rPr>
                <w:rFonts w:ascii="ＭＳ Ｐゴシック" w:eastAsia="ＭＳ Ｐゴシック" w:hAnsi="ＭＳ Ｐゴシック"/>
                <w:b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</w:t>
            </w:r>
          </w:p>
          <w:p w14:paraId="71301547" w14:textId="77777777" w:rsidR="001241A8" w:rsidRPr="000D7DFD" w:rsidRDefault="001241A8" w:rsidP="002604BB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</w:tbl>
    <w:p w14:paraId="7D8A8466" w14:textId="77777777" w:rsidR="001241A8" w:rsidRDefault="001241A8" w:rsidP="001241A8">
      <w:pPr>
        <w:pStyle w:val="afff9"/>
        <w:jc w:val="left"/>
      </w:pPr>
      <w:r>
        <w:rPr>
          <w:noProof/>
        </w:rPr>
        <mc:AlternateContent>
          <mc:Choice Requires="wps">
            <w:drawing>
              <wp:anchor distT="365760" distB="365760" distL="365760" distR="365760" simplePos="0" relativeHeight="251702272" behindDoc="0" locked="0" layoutInCell="1" allowOverlap="1" wp14:anchorId="7C7D69B9" wp14:editId="724DD664">
                <wp:simplePos x="0" y="0"/>
                <wp:positionH relativeFrom="margin">
                  <wp:align>left</wp:align>
                </wp:positionH>
                <wp:positionV relativeFrom="paragraph">
                  <wp:posOffset>86995</wp:posOffset>
                </wp:positionV>
                <wp:extent cx="3609975" cy="3000375"/>
                <wp:effectExtent l="0" t="0" r="9525" b="9525"/>
                <wp:wrapNone/>
                <wp:docPr id="435528990" name="テキスト ボックス 435528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17BAFB" w14:textId="77777777" w:rsidR="001241A8" w:rsidRDefault="001241A8" w:rsidP="001241A8">
                            <w:pPr>
                              <w:pBdr>
                                <w:top w:val="single" w:sz="4" w:space="8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ご新規の方の申し込みについて</w:t>
                            </w:r>
                          </w:p>
                          <w:p w14:paraId="666D25B8" w14:textId="77777777" w:rsidR="001241A8" w:rsidRPr="006D6EC6" w:rsidRDefault="001241A8" w:rsidP="001241A8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と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情報提供書」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をセット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でＦＡＸ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にて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ご送信</w:t>
                            </w:r>
                          </w:p>
                          <w:p w14:paraId="044CEB53" w14:textId="77777777" w:rsidR="001241A8" w:rsidRPr="006D6EC6" w:rsidRDefault="001241A8" w:rsidP="001241A8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color w:val="000000" w:themeColor="text1"/>
                              </w:rPr>
                              <w:t>していただいたのち、簡単な利用判定をさせていただきます。</w:t>
                            </w:r>
                          </w:p>
                          <w:p w14:paraId="15EC7CB6" w14:textId="77777777" w:rsidR="001241A8" w:rsidRPr="00620B3D" w:rsidRDefault="001241A8" w:rsidP="001241A8">
                            <w:pPr>
                              <w:ind w:left="220" w:hangingChars="100" w:hanging="220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〇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初回は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平日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２泊３日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～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のお試し利用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をお願いしており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ます。</w:t>
                            </w:r>
                          </w:p>
                          <w:p w14:paraId="2C791661" w14:textId="77777777" w:rsidR="001241A8" w:rsidRDefault="001241A8" w:rsidP="001241A8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送迎は平日のみ</w:t>
                            </w:r>
                            <w:r>
                              <w:rPr>
                                <w:color w:val="000000" w:themeColor="text1"/>
                              </w:rPr>
                              <w:t>運行しており「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午前退所</w:t>
                            </w:r>
                            <w:r>
                              <w:rPr>
                                <w:color w:val="000000" w:themeColor="text1"/>
                              </w:rPr>
                              <w:t>・午後入所」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でお願いしています</w:t>
                            </w:r>
                          </w:p>
                          <w:p w14:paraId="3C5C4CEC" w14:textId="77777777" w:rsidR="001241A8" w:rsidRPr="006D6EC6" w:rsidRDefault="001241A8" w:rsidP="001241A8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（ご家族送迎も同様</w:t>
                            </w:r>
                            <w:r>
                              <w:rPr>
                                <w:color w:val="000000" w:themeColor="text1"/>
                              </w:rPr>
                              <w:t>です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3BFFD0BA" w14:textId="77777777" w:rsidR="001241A8" w:rsidRPr="00620B3D" w:rsidRDefault="001241A8" w:rsidP="001241A8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〇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下記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該当される方は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、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ご利用を控えていただいております。</w:t>
                            </w:r>
                          </w:p>
                          <w:p w14:paraId="5FF744FD" w14:textId="77777777" w:rsidR="001241A8" w:rsidRPr="00620B3D" w:rsidRDefault="001241A8" w:rsidP="001241A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・医療行為が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必要な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方（看護師が常駐では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ないため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）</w:t>
                            </w:r>
                          </w:p>
                          <w:p w14:paraId="2C1E7A73" w14:textId="77777777" w:rsidR="001241A8" w:rsidRPr="00620B3D" w:rsidRDefault="001241A8" w:rsidP="001241A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万が一の緊急搬送時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や体調不良時など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に、ご親族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の対応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が困難な方</w:t>
                            </w:r>
                          </w:p>
                          <w:p w14:paraId="284C4DC5" w14:textId="77777777" w:rsidR="001241A8" w:rsidRPr="00620B3D" w:rsidRDefault="001241A8" w:rsidP="001241A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共同生活に馴染めない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</w:p>
                          <w:p w14:paraId="125036B1" w14:textId="77777777" w:rsidR="001241A8" w:rsidRPr="00620B3D" w:rsidRDefault="001241A8" w:rsidP="001241A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退院後まもなく、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状態が落ち着かれない方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D69B9" id="テキスト ボックス 435528990" o:spid="_x0000_s1030" type="#_x0000_t202" style="position:absolute;margin-left:0;margin-top:6.85pt;width:284.25pt;height:236.25pt;z-index:251702272;visibility:visible;mso-wrap-style:square;mso-width-percent:0;mso-height-percent:0;mso-wrap-distance-left:28.8pt;mso-wrap-distance-top:28.8pt;mso-wrap-distance-right:28.8pt;mso-wrap-distance-bottom:28.8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" filled="f" stroked="f" strokeweight=".5pt">
                <v:textbox inset="0,0,0,0">
                  <w:txbxContent>
                    <w:p w14:paraId="6117BAFB" w14:textId="77777777" w:rsidR="001241A8" w:rsidRDefault="001241A8" w:rsidP="001241A8">
                      <w:pPr>
                        <w:pBdr>
                          <w:top w:val="single" w:sz="4" w:space="8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ご新規の方の申し込みについて</w:t>
                      </w:r>
                    </w:p>
                    <w:p w14:paraId="666D25B8" w14:textId="77777777" w:rsidR="001241A8" w:rsidRPr="006D6EC6" w:rsidRDefault="001241A8" w:rsidP="001241A8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と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</w:t>
                      </w:r>
                      <w:r w:rsidRPr="006D6EC6">
                        <w:rPr>
                          <w:color w:val="000000" w:themeColor="text1"/>
                        </w:rPr>
                        <w:t>情報提供書」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をセット</w:t>
                      </w:r>
                      <w:r w:rsidRPr="006D6EC6">
                        <w:rPr>
                          <w:color w:val="000000" w:themeColor="text1"/>
                        </w:rPr>
                        <w:t>でＦＡＸ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にて</w:t>
                      </w:r>
                      <w:r w:rsidRPr="006D6EC6">
                        <w:rPr>
                          <w:color w:val="000000" w:themeColor="text1"/>
                        </w:rPr>
                        <w:t>ご送信</w:t>
                      </w:r>
                    </w:p>
                    <w:p w14:paraId="044CEB53" w14:textId="77777777" w:rsidR="001241A8" w:rsidRPr="006D6EC6" w:rsidRDefault="001241A8" w:rsidP="001241A8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color w:val="000000" w:themeColor="text1"/>
                        </w:rPr>
                        <w:t>していただいたのち、簡単な利用判定をさせていただきます。</w:t>
                      </w:r>
                    </w:p>
                    <w:p w14:paraId="15EC7CB6" w14:textId="77777777" w:rsidR="001241A8" w:rsidRPr="00620B3D" w:rsidRDefault="001241A8" w:rsidP="001241A8">
                      <w:pPr>
                        <w:ind w:left="220" w:hangingChars="100" w:hanging="220"/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〇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初回は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平日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２泊３日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～</w:t>
                      </w:r>
                      <w:proofErr w:type="gramStart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の</w:t>
                      </w:r>
                      <w:proofErr w:type="gramEnd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お試し利用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をお願いしており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ます。</w:t>
                      </w:r>
                    </w:p>
                    <w:p w14:paraId="2C791661" w14:textId="77777777" w:rsidR="001241A8" w:rsidRDefault="001241A8" w:rsidP="001241A8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送迎は平日のみ</w:t>
                      </w:r>
                      <w:r>
                        <w:rPr>
                          <w:color w:val="000000" w:themeColor="text1"/>
                        </w:rPr>
                        <w:t>運行しており「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午前退所</w:t>
                      </w:r>
                      <w:r>
                        <w:rPr>
                          <w:color w:val="000000" w:themeColor="text1"/>
                        </w:rPr>
                        <w:t>・午後入所」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でお願いしています</w:t>
                      </w:r>
                    </w:p>
                    <w:p w14:paraId="3C5C4CEC" w14:textId="77777777" w:rsidR="001241A8" w:rsidRPr="006D6EC6" w:rsidRDefault="001241A8" w:rsidP="001241A8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（ご家族送迎も同様</w:t>
                      </w:r>
                      <w:r>
                        <w:rPr>
                          <w:color w:val="000000" w:themeColor="text1"/>
                        </w:rPr>
                        <w:t>です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  <w:r>
                        <w:rPr>
                          <w:color w:val="000000" w:themeColor="text1"/>
                        </w:rPr>
                        <w:t>。</w:t>
                      </w:r>
                    </w:p>
                    <w:p w14:paraId="3BFFD0BA" w14:textId="77777777" w:rsidR="001241A8" w:rsidRPr="00620B3D" w:rsidRDefault="001241A8" w:rsidP="001241A8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〇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下記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に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該当される方は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、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ご利用を控えていただいております。</w:t>
                      </w:r>
                    </w:p>
                    <w:p w14:paraId="5FF744FD" w14:textId="77777777" w:rsidR="001241A8" w:rsidRPr="00620B3D" w:rsidRDefault="001241A8" w:rsidP="001241A8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・医療行為が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必要な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方（看護師が常駐では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ないため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）</w:t>
                      </w:r>
                    </w:p>
                    <w:p w14:paraId="2C1E7A73" w14:textId="77777777" w:rsidR="001241A8" w:rsidRPr="00620B3D" w:rsidRDefault="001241A8" w:rsidP="001241A8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万が一の緊急搬送時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や体調不良時など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に、ご親族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の対応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が困難な方</w:t>
                      </w:r>
                    </w:p>
                    <w:p w14:paraId="284C4DC5" w14:textId="77777777" w:rsidR="001241A8" w:rsidRPr="00620B3D" w:rsidRDefault="001241A8" w:rsidP="001241A8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共同生活に馴染めない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</w:p>
                    <w:p w14:paraId="125036B1" w14:textId="77777777" w:rsidR="001241A8" w:rsidRPr="00620B3D" w:rsidRDefault="001241A8" w:rsidP="001241A8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退院後まもなく、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状態が落ち着かれない方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6AFD">
        <w:rPr>
          <w:noProof/>
          <w:sz w:val="36"/>
          <w:szCs w:val="36"/>
        </w:rPr>
        <mc:AlternateContent>
          <mc:Choice Requires="wps">
            <w:drawing>
              <wp:anchor distT="365760" distB="365760" distL="365760" distR="365760" simplePos="0" relativeHeight="251705344" behindDoc="0" locked="0" layoutInCell="1" allowOverlap="1" wp14:anchorId="2F26A1A8" wp14:editId="78147016">
                <wp:simplePos x="0" y="0"/>
                <wp:positionH relativeFrom="margin">
                  <wp:posOffset>3648075</wp:posOffset>
                </wp:positionH>
                <wp:positionV relativeFrom="paragraph">
                  <wp:posOffset>125095</wp:posOffset>
                </wp:positionV>
                <wp:extent cx="3324225" cy="2952750"/>
                <wp:effectExtent l="0" t="0" r="9525" b="0"/>
                <wp:wrapNone/>
                <wp:docPr id="1336962576" name="テキスト ボックス 1336962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009BBC" w14:textId="77777777" w:rsidR="001241A8" w:rsidRDefault="001241A8" w:rsidP="001241A8">
                            <w:pPr>
                              <w:pBdr>
                                <w:top w:val="single" w:sz="4" w:space="4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以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ご利用をされたことがある方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について</w:t>
                            </w:r>
                          </w:p>
                          <w:p w14:paraId="68633A62" w14:textId="77777777" w:rsidR="001241A8" w:rsidRPr="006D6EC6" w:rsidRDefault="001241A8" w:rsidP="001241A8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〇ご希望の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日時をお問い合わせください。</w:t>
                            </w:r>
                          </w:p>
                          <w:p w14:paraId="41C3BF8E" w14:textId="77777777" w:rsidR="001241A8" w:rsidRPr="006D6EC6" w:rsidRDefault="001241A8" w:rsidP="001241A8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6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か月以上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ご利用が無かった場合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、再度「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要約情</w:t>
                            </w:r>
                          </w:p>
                          <w:p w14:paraId="0D989164" w14:textId="77777777" w:rsidR="001241A8" w:rsidRPr="006D6EC6" w:rsidRDefault="001241A8" w:rsidP="001241A8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報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のご記入に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ご協力ください。</w:t>
                            </w:r>
                          </w:p>
                          <w:p w14:paraId="310E64E6" w14:textId="77777777" w:rsidR="001241A8" w:rsidRDefault="001241A8" w:rsidP="001241A8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〇こちらの苑での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往診や、ご利用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>
                              <w:rPr>
                                <w:color w:val="000000" w:themeColor="text1"/>
                              </w:rPr>
                              <w:t>直前やご利用中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</w:rPr>
                              <w:t>お薬の変更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color w:val="000000" w:themeColor="text1"/>
                              </w:rPr>
                              <w:t>お控え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いただ</w:t>
                            </w:r>
                            <w:r>
                              <w:rPr>
                                <w:color w:val="000000" w:themeColor="text1"/>
                              </w:rPr>
                              <w:t>いております。詳しくは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お問い合わせください。</w:t>
                            </w:r>
                          </w:p>
                          <w:p w14:paraId="10418E8B" w14:textId="77777777" w:rsidR="001241A8" w:rsidRPr="00514AD6" w:rsidRDefault="001241A8" w:rsidP="001241A8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</w:p>
                          <w:p w14:paraId="3E062CCF" w14:textId="77777777" w:rsidR="001241A8" w:rsidRDefault="001241A8" w:rsidP="001241A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―――――――――――――――――――――――――――――</w:t>
                            </w:r>
                          </w:p>
                          <w:p w14:paraId="0DF1D187" w14:textId="77777777" w:rsidR="001241A8" w:rsidRPr="00A944D9" w:rsidRDefault="001241A8" w:rsidP="001241A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＜送迎範囲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目安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＞　片道</w:t>
                            </w:r>
                            <w:r>
                              <w:rPr>
                                <w:color w:val="000000" w:themeColor="text1"/>
                              </w:rPr>
                              <w:t>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30</w:t>
                            </w:r>
                            <w:r>
                              <w:rPr>
                                <w:color w:val="000000" w:themeColor="text1"/>
                              </w:rPr>
                              <w:t>分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のエリア</w:t>
                            </w:r>
                          </w:p>
                          <w:p w14:paraId="10FFD0BB" w14:textId="77777777" w:rsidR="001241A8" w:rsidRPr="00C871E0" w:rsidRDefault="001241A8" w:rsidP="001241A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</w:rPr>
                              <w:t>新宿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区</w:t>
                            </w:r>
                            <w:r>
                              <w:rPr>
                                <w:color w:val="000000" w:themeColor="text1"/>
                              </w:rPr>
                              <w:t>全域　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中野区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上高田・中央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東中野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本町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南台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弥生町等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</w:p>
                          <w:p w14:paraId="40F7619D" w14:textId="77777777" w:rsidR="001241A8" w:rsidRDefault="001241A8" w:rsidP="001241A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・豊島区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髙田</w:t>
                            </w:r>
                            <w:r>
                              <w:rPr>
                                <w:color w:val="000000" w:themeColor="text1"/>
                              </w:rPr>
                              <w:t>・雑司ヶ谷・目白・南長崎等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ご相談下さい。</w:t>
                            </w:r>
                          </w:p>
                          <w:p w14:paraId="6D68890B" w14:textId="77777777" w:rsidR="001241A8" w:rsidRPr="00085D02" w:rsidRDefault="001241A8" w:rsidP="001241A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E5E4FFF" w14:textId="77777777" w:rsidR="001241A8" w:rsidRPr="006D6EC6" w:rsidRDefault="001241A8" w:rsidP="001241A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6A1A8" id="テキスト ボックス 1336962576" o:spid="_x0000_s1031" type="#_x0000_t202" style="position:absolute;margin-left:287.25pt;margin-top:9.85pt;width:261.75pt;height:232.5pt;z-index:25170534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" filled="f" stroked="f" strokeweight=".5pt">
                <v:textbox inset="0,0,0,0">
                  <w:txbxContent>
                    <w:p w14:paraId="2E009BBC" w14:textId="77777777" w:rsidR="001241A8" w:rsidRDefault="001241A8" w:rsidP="001241A8">
                      <w:pPr>
                        <w:pBdr>
                          <w:top w:val="single" w:sz="4" w:space="4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以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ご利用をされたことがある方</w:t>
                      </w: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について</w:t>
                      </w:r>
                    </w:p>
                    <w:p w14:paraId="68633A62" w14:textId="77777777" w:rsidR="001241A8" w:rsidRPr="006D6EC6" w:rsidRDefault="001241A8" w:rsidP="001241A8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〇ご希望の</w:t>
                      </w:r>
                      <w:r w:rsidRPr="006D6EC6">
                        <w:rPr>
                          <w:color w:val="000000" w:themeColor="text1"/>
                        </w:rPr>
                        <w:t>日時をお問い合わせください。</w:t>
                      </w:r>
                    </w:p>
                    <w:p w14:paraId="41C3BF8E" w14:textId="77777777" w:rsidR="001241A8" w:rsidRPr="006D6EC6" w:rsidRDefault="001241A8" w:rsidP="001241A8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6</w:t>
                      </w:r>
                      <w:r w:rsidRPr="006D6EC6">
                        <w:rPr>
                          <w:color w:val="000000" w:themeColor="text1"/>
                        </w:rPr>
                        <w:t>か月以上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ご利用が無かった場合</w:t>
                      </w:r>
                      <w:r w:rsidRPr="006D6EC6">
                        <w:rPr>
                          <w:color w:val="000000" w:themeColor="text1"/>
                        </w:rPr>
                        <w:t>、再度「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要約情</w:t>
                      </w:r>
                    </w:p>
                    <w:p w14:paraId="0D989164" w14:textId="77777777" w:rsidR="001241A8" w:rsidRPr="006D6EC6" w:rsidRDefault="001241A8" w:rsidP="001241A8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報</w:t>
                      </w:r>
                      <w:r w:rsidRPr="006D6EC6">
                        <w:rPr>
                          <w:color w:val="000000" w:themeColor="text1"/>
                        </w:rPr>
                        <w:t>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のご記入に</w:t>
                      </w:r>
                      <w:r w:rsidRPr="006D6EC6">
                        <w:rPr>
                          <w:color w:val="000000" w:themeColor="text1"/>
                        </w:rPr>
                        <w:t>ご協力ください。</w:t>
                      </w:r>
                    </w:p>
                    <w:p w14:paraId="310E64E6" w14:textId="77777777" w:rsidR="001241A8" w:rsidRDefault="001241A8" w:rsidP="001241A8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〇こちらの苑での</w:t>
                      </w:r>
                      <w:r w:rsidRPr="006D6EC6">
                        <w:rPr>
                          <w:color w:val="000000" w:themeColor="text1"/>
                        </w:rPr>
                        <w:t>往診や、ご利用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  <w:r>
                        <w:rPr>
                          <w:color w:val="000000" w:themeColor="text1"/>
                        </w:rPr>
                        <w:t>直前やご利用中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color w:val="000000" w:themeColor="text1"/>
                        </w:rPr>
                        <w:t>お薬の変更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color w:val="000000" w:themeColor="text1"/>
                        </w:rPr>
                        <w:t>お控え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いただ</w:t>
                      </w:r>
                      <w:r>
                        <w:rPr>
                          <w:color w:val="000000" w:themeColor="text1"/>
                        </w:rPr>
                        <w:t>いております。詳しくは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お問い合わせください。</w:t>
                      </w:r>
                    </w:p>
                    <w:p w14:paraId="10418E8B" w14:textId="77777777" w:rsidR="001241A8" w:rsidRPr="00514AD6" w:rsidRDefault="001241A8" w:rsidP="001241A8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</w:p>
                    <w:p w14:paraId="3E062CCF" w14:textId="77777777" w:rsidR="001241A8" w:rsidRDefault="001241A8" w:rsidP="001241A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―――――――――――――――――――――――――――――</w:t>
                      </w:r>
                    </w:p>
                    <w:p w14:paraId="0DF1D187" w14:textId="77777777" w:rsidR="001241A8" w:rsidRPr="00A944D9" w:rsidRDefault="001241A8" w:rsidP="001241A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＜送迎範囲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目安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＞　片道</w:t>
                      </w:r>
                      <w:r>
                        <w:rPr>
                          <w:color w:val="000000" w:themeColor="text1"/>
                        </w:rPr>
                        <w:t>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30</w:t>
                      </w:r>
                      <w:r>
                        <w:rPr>
                          <w:color w:val="000000" w:themeColor="text1"/>
                        </w:rPr>
                        <w:t>分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のエリア</w:t>
                      </w:r>
                    </w:p>
                    <w:p w14:paraId="10FFD0BB" w14:textId="77777777" w:rsidR="001241A8" w:rsidRPr="00C871E0" w:rsidRDefault="001241A8" w:rsidP="001241A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>
                        <w:rPr>
                          <w:color w:val="000000" w:themeColor="text1"/>
                        </w:rPr>
                        <w:t>新宿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区</w:t>
                      </w:r>
                      <w:r>
                        <w:rPr>
                          <w:color w:val="000000" w:themeColor="text1"/>
                        </w:rPr>
                        <w:t>全域　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中野区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上高田・中央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東中野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本町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南台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弥生町等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</w:p>
                    <w:p w14:paraId="40F7619D" w14:textId="77777777" w:rsidR="001241A8" w:rsidRDefault="001241A8" w:rsidP="001241A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・豊島区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髙田</w:t>
                      </w:r>
                      <w:r>
                        <w:rPr>
                          <w:color w:val="000000" w:themeColor="text1"/>
                        </w:rPr>
                        <w:t>・雑司ヶ谷・目白・南長崎等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color w:val="000000" w:themeColor="text1"/>
                        </w:rPr>
                        <w:t xml:space="preserve">　ご相談下さい。</w:t>
                      </w:r>
                    </w:p>
                    <w:p w14:paraId="6D68890B" w14:textId="77777777" w:rsidR="001241A8" w:rsidRPr="00085D02" w:rsidRDefault="001241A8" w:rsidP="001241A8">
                      <w:pPr>
                        <w:rPr>
                          <w:color w:val="000000" w:themeColor="text1"/>
                        </w:rPr>
                      </w:pPr>
                    </w:p>
                    <w:p w14:paraId="5E5E4FFF" w14:textId="77777777" w:rsidR="001241A8" w:rsidRPr="006D6EC6" w:rsidRDefault="001241A8" w:rsidP="001241A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0636BD" w14:textId="77777777" w:rsidR="001241A8" w:rsidRDefault="001241A8" w:rsidP="001241A8">
      <w:pPr>
        <w:pStyle w:val="afff9"/>
        <w:jc w:val="left"/>
      </w:pPr>
    </w:p>
    <w:p w14:paraId="776EC9E6" w14:textId="77777777" w:rsidR="001241A8" w:rsidRDefault="001241A8" w:rsidP="001241A8">
      <w:pPr>
        <w:pStyle w:val="afff9"/>
        <w:jc w:val="left"/>
      </w:pPr>
    </w:p>
    <w:p w14:paraId="70446334" w14:textId="77777777" w:rsidR="001241A8" w:rsidRDefault="001241A8" w:rsidP="001241A8">
      <w:pPr>
        <w:pStyle w:val="afff9"/>
        <w:jc w:val="left"/>
      </w:pPr>
    </w:p>
    <w:p w14:paraId="0A9EBC67" w14:textId="77777777" w:rsidR="001241A8" w:rsidRDefault="001241A8" w:rsidP="001241A8">
      <w:pPr>
        <w:pStyle w:val="afff9"/>
        <w:jc w:val="left"/>
      </w:pPr>
    </w:p>
    <w:p w14:paraId="06AE6E4C" w14:textId="77777777" w:rsidR="001241A8" w:rsidRDefault="001241A8" w:rsidP="001241A8">
      <w:pPr>
        <w:pStyle w:val="afff9"/>
        <w:jc w:val="left"/>
      </w:pPr>
    </w:p>
    <w:p w14:paraId="6CCA19E5" w14:textId="77777777" w:rsidR="001241A8" w:rsidRDefault="001241A8" w:rsidP="001241A8">
      <w:pPr>
        <w:pStyle w:val="afff9"/>
        <w:jc w:val="left"/>
      </w:pPr>
    </w:p>
    <w:p w14:paraId="2050608D" w14:textId="77777777" w:rsidR="001241A8" w:rsidRDefault="001241A8" w:rsidP="001241A8">
      <w:pPr>
        <w:pStyle w:val="afff9"/>
        <w:jc w:val="left"/>
        <w:rPr>
          <w:color w:val="000000" w:themeColor="text1"/>
        </w:rPr>
      </w:pPr>
    </w:p>
    <w:p w14:paraId="4694CC87" w14:textId="77777777" w:rsidR="001241A8" w:rsidRDefault="001241A8" w:rsidP="001241A8">
      <w:pPr>
        <w:pStyle w:val="afff9"/>
        <w:jc w:val="left"/>
        <w:rPr>
          <w:color w:val="000000" w:themeColor="text1"/>
        </w:rPr>
      </w:pPr>
    </w:p>
    <w:p w14:paraId="55771F93" w14:textId="77777777" w:rsidR="001241A8" w:rsidRDefault="001241A8" w:rsidP="001241A8">
      <w:pPr>
        <w:pStyle w:val="afff9"/>
        <w:jc w:val="left"/>
        <w:rPr>
          <w:color w:val="000000" w:themeColor="text1"/>
        </w:rPr>
      </w:pPr>
    </w:p>
    <w:p w14:paraId="56031DA6" w14:textId="77777777" w:rsidR="001241A8" w:rsidRDefault="001241A8" w:rsidP="001241A8">
      <w:pPr>
        <w:pStyle w:val="afff9"/>
        <w:jc w:val="left"/>
        <w:rPr>
          <w:color w:val="000000" w:themeColor="text1"/>
        </w:rPr>
      </w:pPr>
    </w:p>
    <w:p w14:paraId="50953B93" w14:textId="77777777" w:rsidR="001241A8" w:rsidRDefault="001241A8" w:rsidP="001241A8">
      <w:pPr>
        <w:pStyle w:val="afff9"/>
        <w:jc w:val="left"/>
        <w:rPr>
          <w:color w:val="000000" w:themeColor="text1"/>
        </w:rPr>
      </w:pPr>
    </w:p>
    <w:p w14:paraId="58D9ED0A" w14:textId="77777777" w:rsidR="001241A8" w:rsidRDefault="001241A8" w:rsidP="001241A8">
      <w:pPr>
        <w:jc w:val="right"/>
        <w:rPr>
          <w:color w:val="000000" w:themeColor="text1"/>
        </w:rPr>
      </w:pPr>
    </w:p>
    <w:p w14:paraId="09B0C85E" w14:textId="77777777" w:rsidR="001241A8" w:rsidRDefault="001241A8" w:rsidP="001241A8">
      <w:pPr>
        <w:jc w:val="right"/>
        <w:rPr>
          <w:color w:val="000000" w:themeColor="text1"/>
        </w:rPr>
      </w:pPr>
    </w:p>
    <w:p w14:paraId="6D2DB795" w14:textId="77777777" w:rsidR="001241A8" w:rsidRDefault="001241A8" w:rsidP="001241A8">
      <w:pPr>
        <w:jc w:val="right"/>
        <w:rPr>
          <w:color w:val="000000" w:themeColor="text1"/>
        </w:rPr>
      </w:pPr>
    </w:p>
    <w:p w14:paraId="3C30D78C" w14:textId="03123952" w:rsidR="00AC6A79" w:rsidRPr="001241A8" w:rsidRDefault="001241A8" w:rsidP="001241A8">
      <w:pPr>
        <w:jc w:val="right"/>
      </w:pPr>
      <w:r w:rsidRPr="006D6EC6">
        <w:rPr>
          <w:rFonts w:hint="eastAsia"/>
          <w:color w:val="000000" w:themeColor="text1"/>
        </w:rPr>
        <w:t>〒</w:t>
      </w:r>
      <w:r>
        <w:rPr>
          <w:rFonts w:hint="eastAsia"/>
          <w:color w:val="000000" w:themeColor="text1"/>
        </w:rPr>
        <w:t>161-0033</w:t>
      </w:r>
      <w:r w:rsidRPr="006D6EC6">
        <w:rPr>
          <w:rFonts w:hint="eastAsia"/>
          <w:color w:val="000000" w:themeColor="text1"/>
        </w:rPr>
        <w:t xml:space="preserve">　東京都新宿区下落合</w:t>
      </w:r>
      <w:r>
        <w:rPr>
          <w:rFonts w:hint="eastAsia"/>
          <w:color w:val="000000" w:themeColor="text1"/>
        </w:rPr>
        <w:t>1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9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10</w:t>
      </w:r>
      <w:r w:rsidRPr="006D6EC6">
        <w:rPr>
          <w:rFonts w:hint="eastAsia"/>
          <w:color w:val="000000" w:themeColor="text1"/>
        </w:rPr>
        <w:t xml:space="preserve">　ショートステイ下落合幸朋苑　</w:t>
      </w:r>
      <w:r>
        <w:rPr>
          <w:rFonts w:hint="eastAsia"/>
          <w:color w:val="000000" w:themeColor="text1"/>
        </w:rPr>
        <w:t>TEL</w:t>
      </w:r>
      <w:r>
        <w:rPr>
          <w:rFonts w:hint="eastAsia"/>
          <w:color w:val="000000" w:themeColor="text1"/>
        </w:rPr>
        <w:t>：</w:t>
      </w:r>
      <w:r>
        <w:rPr>
          <w:rFonts w:hint="eastAsia"/>
          <w:color w:val="000000" w:themeColor="text1"/>
        </w:rPr>
        <w:t>03-3365-1335</w:t>
      </w:r>
      <w:r>
        <w:rPr>
          <w:rFonts w:hint="eastAsia"/>
          <w:color w:val="000000" w:themeColor="text1"/>
        </w:rPr>
        <w:t xml:space="preserve">　　　　　　　</w:t>
      </w:r>
      <w:r w:rsidRPr="006D6EC6">
        <w:rPr>
          <w:rFonts w:hint="eastAsia"/>
          <w:color w:val="000000" w:themeColor="text1"/>
        </w:rPr>
        <w:t>担当：</w:t>
      </w:r>
      <w:r>
        <w:rPr>
          <w:rFonts w:hint="eastAsia"/>
          <w:color w:val="000000" w:themeColor="text1"/>
        </w:rPr>
        <w:t>坂本・</w:t>
      </w:r>
      <w:r w:rsidRPr="006D6EC6">
        <w:rPr>
          <w:rFonts w:hint="eastAsia"/>
          <w:color w:val="000000" w:themeColor="text1"/>
        </w:rPr>
        <w:t>森</w:t>
      </w:r>
      <w:r>
        <w:rPr>
          <w:rFonts w:hint="eastAsia"/>
          <w:color w:val="000000" w:themeColor="text1"/>
        </w:rPr>
        <w:t>本</w:t>
      </w:r>
      <w:r>
        <w:rPr>
          <w:rFonts w:hint="eastAsia"/>
        </w:rPr>
        <w:t xml:space="preserve">　</w:t>
      </w:r>
    </w:p>
    <w:sectPr w:rsidR="00AC6A79" w:rsidRPr="001241A8" w:rsidSect="007D3A62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B1B8D" w14:textId="77777777" w:rsidR="00A0112B" w:rsidRDefault="00A0112B">
      <w:pPr>
        <w:spacing w:before="0" w:after="0"/>
      </w:pPr>
      <w:r>
        <w:separator/>
      </w:r>
    </w:p>
  </w:endnote>
  <w:endnote w:type="continuationSeparator" w:id="0">
    <w:p w14:paraId="2191DCF6" w14:textId="77777777" w:rsidR="00A0112B" w:rsidRDefault="00A0112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6A0EC" w14:textId="77777777" w:rsidR="00A0112B" w:rsidRDefault="00A0112B">
      <w:pPr>
        <w:spacing w:before="0" w:after="0"/>
      </w:pPr>
      <w:r>
        <w:separator/>
      </w:r>
    </w:p>
  </w:footnote>
  <w:footnote w:type="continuationSeparator" w:id="0">
    <w:p w14:paraId="6C89B148" w14:textId="77777777" w:rsidR="00A0112B" w:rsidRDefault="00A0112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8687630">
    <w:abstractNumId w:val="9"/>
  </w:num>
  <w:num w:numId="2" w16cid:durableId="170264816">
    <w:abstractNumId w:val="7"/>
  </w:num>
  <w:num w:numId="3" w16cid:durableId="1034842325">
    <w:abstractNumId w:val="6"/>
  </w:num>
  <w:num w:numId="4" w16cid:durableId="271981096">
    <w:abstractNumId w:val="5"/>
  </w:num>
  <w:num w:numId="5" w16cid:durableId="1099448751">
    <w:abstractNumId w:val="4"/>
  </w:num>
  <w:num w:numId="6" w16cid:durableId="1267662887">
    <w:abstractNumId w:val="8"/>
  </w:num>
  <w:num w:numId="7" w16cid:durableId="1721437371">
    <w:abstractNumId w:val="3"/>
  </w:num>
  <w:num w:numId="8" w16cid:durableId="122696707">
    <w:abstractNumId w:val="2"/>
  </w:num>
  <w:num w:numId="9" w16cid:durableId="211309226">
    <w:abstractNumId w:val="1"/>
  </w:num>
  <w:num w:numId="10" w16cid:durableId="136918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019/07/31"/>
    <w:docVar w:name="MonthStart" w:val="2019/07/01"/>
    <w:docVar w:name="ShowDynamicGuides" w:val="1"/>
    <w:docVar w:name="ShowMarginGuides" w:val="0"/>
    <w:docVar w:name="ShowOutlines" w:val="0"/>
    <w:docVar w:name="ShowStaticGuides" w:val="0"/>
    <w:docVar w:name="ŠJŽnŚŽ" w:val="01/09/2019"/>
    <w:docVar w:name="ŹI—ąŚŽ" w:val="30/09/2019"/>
    <w:docVar w:name="開始月" w:val="2022/02/01"/>
    <w:docVar w:name="終了月" w:val="2022/02/28"/>
  </w:docVars>
  <w:rsids>
    <w:rsidRoot w:val="00401C46"/>
    <w:rsid w:val="000062EC"/>
    <w:rsid w:val="0000649E"/>
    <w:rsid w:val="00007FF2"/>
    <w:rsid w:val="00021AC4"/>
    <w:rsid w:val="000268CB"/>
    <w:rsid w:val="00031CBA"/>
    <w:rsid w:val="00031D0B"/>
    <w:rsid w:val="000325F1"/>
    <w:rsid w:val="00034EA7"/>
    <w:rsid w:val="0004478E"/>
    <w:rsid w:val="00045D7D"/>
    <w:rsid w:val="000513F0"/>
    <w:rsid w:val="0005180B"/>
    <w:rsid w:val="0006276D"/>
    <w:rsid w:val="00064FBC"/>
    <w:rsid w:val="00066169"/>
    <w:rsid w:val="00066C4C"/>
    <w:rsid w:val="000705BE"/>
    <w:rsid w:val="000708DA"/>
    <w:rsid w:val="00071BD9"/>
    <w:rsid w:val="00074F82"/>
    <w:rsid w:val="000855E0"/>
    <w:rsid w:val="00085D02"/>
    <w:rsid w:val="000923E7"/>
    <w:rsid w:val="00095A75"/>
    <w:rsid w:val="000A0AB6"/>
    <w:rsid w:val="000A3983"/>
    <w:rsid w:val="000A3B38"/>
    <w:rsid w:val="000B077B"/>
    <w:rsid w:val="000B2B52"/>
    <w:rsid w:val="000B2C5F"/>
    <w:rsid w:val="000B3339"/>
    <w:rsid w:val="000B58AB"/>
    <w:rsid w:val="000C07CF"/>
    <w:rsid w:val="000C6C76"/>
    <w:rsid w:val="000D7297"/>
    <w:rsid w:val="000D781B"/>
    <w:rsid w:val="000D7DFD"/>
    <w:rsid w:val="000E43D4"/>
    <w:rsid w:val="000E5AC8"/>
    <w:rsid w:val="000F2AE8"/>
    <w:rsid w:val="000F46B0"/>
    <w:rsid w:val="0011223E"/>
    <w:rsid w:val="00113427"/>
    <w:rsid w:val="00117047"/>
    <w:rsid w:val="00122AFE"/>
    <w:rsid w:val="001241A8"/>
    <w:rsid w:val="00124ADC"/>
    <w:rsid w:val="00130AB1"/>
    <w:rsid w:val="00130EC2"/>
    <w:rsid w:val="00131459"/>
    <w:rsid w:val="00132ED5"/>
    <w:rsid w:val="00134D9B"/>
    <w:rsid w:val="001363CF"/>
    <w:rsid w:val="001435DC"/>
    <w:rsid w:val="00143BC9"/>
    <w:rsid w:val="00144D52"/>
    <w:rsid w:val="001455EE"/>
    <w:rsid w:val="00146A92"/>
    <w:rsid w:val="00151A40"/>
    <w:rsid w:val="001544E1"/>
    <w:rsid w:val="00156092"/>
    <w:rsid w:val="00165898"/>
    <w:rsid w:val="001663A4"/>
    <w:rsid w:val="00167E0C"/>
    <w:rsid w:val="001733FC"/>
    <w:rsid w:val="001761AE"/>
    <w:rsid w:val="00180DAA"/>
    <w:rsid w:val="001817FF"/>
    <w:rsid w:val="00182027"/>
    <w:rsid w:val="00182A24"/>
    <w:rsid w:val="00183430"/>
    <w:rsid w:val="0018395C"/>
    <w:rsid w:val="001905F7"/>
    <w:rsid w:val="00191419"/>
    <w:rsid w:val="00191BDB"/>
    <w:rsid w:val="00193E15"/>
    <w:rsid w:val="00194D7F"/>
    <w:rsid w:val="001A102A"/>
    <w:rsid w:val="001A5029"/>
    <w:rsid w:val="001B0EEC"/>
    <w:rsid w:val="001B1368"/>
    <w:rsid w:val="001B2A9F"/>
    <w:rsid w:val="001B2B34"/>
    <w:rsid w:val="001B3698"/>
    <w:rsid w:val="001B5A00"/>
    <w:rsid w:val="001C0C58"/>
    <w:rsid w:val="001C3DB4"/>
    <w:rsid w:val="001C550F"/>
    <w:rsid w:val="001C7E8C"/>
    <w:rsid w:val="001D2BDA"/>
    <w:rsid w:val="001D363F"/>
    <w:rsid w:val="001D3E5A"/>
    <w:rsid w:val="001E2A07"/>
    <w:rsid w:val="001E3A50"/>
    <w:rsid w:val="001E436A"/>
    <w:rsid w:val="001E5D29"/>
    <w:rsid w:val="001E729D"/>
    <w:rsid w:val="001E7D6B"/>
    <w:rsid w:val="001F3994"/>
    <w:rsid w:val="001F58DF"/>
    <w:rsid w:val="001F6ECD"/>
    <w:rsid w:val="001F7699"/>
    <w:rsid w:val="00202094"/>
    <w:rsid w:val="002045E4"/>
    <w:rsid w:val="00204BAF"/>
    <w:rsid w:val="00205975"/>
    <w:rsid w:val="002103DB"/>
    <w:rsid w:val="002139BB"/>
    <w:rsid w:val="00225BAA"/>
    <w:rsid w:val="0022788C"/>
    <w:rsid w:val="0023205B"/>
    <w:rsid w:val="002345DD"/>
    <w:rsid w:val="00236EC0"/>
    <w:rsid w:val="0025089C"/>
    <w:rsid w:val="0025354C"/>
    <w:rsid w:val="00254032"/>
    <w:rsid w:val="00255CB2"/>
    <w:rsid w:val="0025748C"/>
    <w:rsid w:val="002640D5"/>
    <w:rsid w:val="0026410E"/>
    <w:rsid w:val="0026488E"/>
    <w:rsid w:val="00264A3C"/>
    <w:rsid w:val="00274B48"/>
    <w:rsid w:val="002751F1"/>
    <w:rsid w:val="00276CA6"/>
    <w:rsid w:val="00280354"/>
    <w:rsid w:val="00282170"/>
    <w:rsid w:val="00284DC8"/>
    <w:rsid w:val="00286398"/>
    <w:rsid w:val="00286DA7"/>
    <w:rsid w:val="00287632"/>
    <w:rsid w:val="002876B2"/>
    <w:rsid w:val="00292CFA"/>
    <w:rsid w:val="00293C39"/>
    <w:rsid w:val="00295BB5"/>
    <w:rsid w:val="002A56C6"/>
    <w:rsid w:val="002A668D"/>
    <w:rsid w:val="002A756E"/>
    <w:rsid w:val="002B2058"/>
    <w:rsid w:val="002B43E5"/>
    <w:rsid w:val="002C190A"/>
    <w:rsid w:val="002C356E"/>
    <w:rsid w:val="002C3E66"/>
    <w:rsid w:val="002D0C66"/>
    <w:rsid w:val="002D4EFD"/>
    <w:rsid w:val="002D5091"/>
    <w:rsid w:val="002D7F1C"/>
    <w:rsid w:val="002E3777"/>
    <w:rsid w:val="002E4404"/>
    <w:rsid w:val="002E4506"/>
    <w:rsid w:val="002F0FF0"/>
    <w:rsid w:val="002F7032"/>
    <w:rsid w:val="00300AC5"/>
    <w:rsid w:val="003043F8"/>
    <w:rsid w:val="00310563"/>
    <w:rsid w:val="003109EF"/>
    <w:rsid w:val="00312A3B"/>
    <w:rsid w:val="00316F2C"/>
    <w:rsid w:val="00317968"/>
    <w:rsid w:val="00320970"/>
    <w:rsid w:val="00324666"/>
    <w:rsid w:val="00324904"/>
    <w:rsid w:val="00324D68"/>
    <w:rsid w:val="003317A2"/>
    <w:rsid w:val="00332995"/>
    <w:rsid w:val="00333A1E"/>
    <w:rsid w:val="003343E6"/>
    <w:rsid w:val="003360E6"/>
    <w:rsid w:val="003408C0"/>
    <w:rsid w:val="00342119"/>
    <w:rsid w:val="0034364E"/>
    <w:rsid w:val="0034367E"/>
    <w:rsid w:val="003437C2"/>
    <w:rsid w:val="003472B2"/>
    <w:rsid w:val="00357234"/>
    <w:rsid w:val="00364F6B"/>
    <w:rsid w:val="00365D9A"/>
    <w:rsid w:val="003663CE"/>
    <w:rsid w:val="00366AE2"/>
    <w:rsid w:val="00366BCE"/>
    <w:rsid w:val="00375B27"/>
    <w:rsid w:val="00391501"/>
    <w:rsid w:val="0039576D"/>
    <w:rsid w:val="003979E0"/>
    <w:rsid w:val="003A4375"/>
    <w:rsid w:val="003A4618"/>
    <w:rsid w:val="003A4AE8"/>
    <w:rsid w:val="003A7651"/>
    <w:rsid w:val="003A7BA0"/>
    <w:rsid w:val="003B07DA"/>
    <w:rsid w:val="003B4CA9"/>
    <w:rsid w:val="003B549A"/>
    <w:rsid w:val="003C2E38"/>
    <w:rsid w:val="003D4192"/>
    <w:rsid w:val="003E0329"/>
    <w:rsid w:val="003E2D4D"/>
    <w:rsid w:val="003E6A48"/>
    <w:rsid w:val="003F73CC"/>
    <w:rsid w:val="003F7EB6"/>
    <w:rsid w:val="0040064D"/>
    <w:rsid w:val="00401C46"/>
    <w:rsid w:val="004102DC"/>
    <w:rsid w:val="00414C6B"/>
    <w:rsid w:val="0042525D"/>
    <w:rsid w:val="00426343"/>
    <w:rsid w:val="0043046F"/>
    <w:rsid w:val="00435219"/>
    <w:rsid w:val="00436CA8"/>
    <w:rsid w:val="004408A1"/>
    <w:rsid w:val="00443730"/>
    <w:rsid w:val="00445145"/>
    <w:rsid w:val="00445F92"/>
    <w:rsid w:val="00450BBE"/>
    <w:rsid w:val="00451539"/>
    <w:rsid w:val="0046616F"/>
    <w:rsid w:val="00473A6D"/>
    <w:rsid w:val="004777D7"/>
    <w:rsid w:val="00490E8D"/>
    <w:rsid w:val="004A24B0"/>
    <w:rsid w:val="004A5350"/>
    <w:rsid w:val="004C2F5B"/>
    <w:rsid w:val="004C3365"/>
    <w:rsid w:val="004D1BFF"/>
    <w:rsid w:val="004D6808"/>
    <w:rsid w:val="004E0DAC"/>
    <w:rsid w:val="004E2E61"/>
    <w:rsid w:val="004E5C16"/>
    <w:rsid w:val="004E67CB"/>
    <w:rsid w:val="004F0077"/>
    <w:rsid w:val="004F0EC0"/>
    <w:rsid w:val="004F23DB"/>
    <w:rsid w:val="004F517D"/>
    <w:rsid w:val="004F7CF4"/>
    <w:rsid w:val="005028FE"/>
    <w:rsid w:val="005033E1"/>
    <w:rsid w:val="00506607"/>
    <w:rsid w:val="00511674"/>
    <w:rsid w:val="005140E6"/>
    <w:rsid w:val="00514AD6"/>
    <w:rsid w:val="0052328C"/>
    <w:rsid w:val="0052340B"/>
    <w:rsid w:val="005234C9"/>
    <w:rsid w:val="00536A6D"/>
    <w:rsid w:val="00542A78"/>
    <w:rsid w:val="005472D6"/>
    <w:rsid w:val="0055086F"/>
    <w:rsid w:val="005525EA"/>
    <w:rsid w:val="00556898"/>
    <w:rsid w:val="00556B43"/>
    <w:rsid w:val="00556CAE"/>
    <w:rsid w:val="00557543"/>
    <w:rsid w:val="00561BA9"/>
    <w:rsid w:val="00562AEA"/>
    <w:rsid w:val="0056340C"/>
    <w:rsid w:val="00565F9C"/>
    <w:rsid w:val="00570EE5"/>
    <w:rsid w:val="005716C4"/>
    <w:rsid w:val="00573795"/>
    <w:rsid w:val="005912D3"/>
    <w:rsid w:val="00592030"/>
    <w:rsid w:val="0059344C"/>
    <w:rsid w:val="005935F7"/>
    <w:rsid w:val="005939F8"/>
    <w:rsid w:val="005A0CE1"/>
    <w:rsid w:val="005A5C79"/>
    <w:rsid w:val="005A652C"/>
    <w:rsid w:val="005B0C48"/>
    <w:rsid w:val="005D512C"/>
    <w:rsid w:val="005D5388"/>
    <w:rsid w:val="005E6EB6"/>
    <w:rsid w:val="005F2380"/>
    <w:rsid w:val="005F352F"/>
    <w:rsid w:val="005F3676"/>
    <w:rsid w:val="00601190"/>
    <w:rsid w:val="00604619"/>
    <w:rsid w:val="006046D1"/>
    <w:rsid w:val="00620B3D"/>
    <w:rsid w:val="0062120F"/>
    <w:rsid w:val="00624293"/>
    <w:rsid w:val="006252A2"/>
    <w:rsid w:val="006257E4"/>
    <w:rsid w:val="00626ECC"/>
    <w:rsid w:val="006274E5"/>
    <w:rsid w:val="0063257A"/>
    <w:rsid w:val="006355CE"/>
    <w:rsid w:val="00637BBF"/>
    <w:rsid w:val="006520EA"/>
    <w:rsid w:val="00663294"/>
    <w:rsid w:val="00666C13"/>
    <w:rsid w:val="0067122D"/>
    <w:rsid w:val="00671ADE"/>
    <w:rsid w:val="00676826"/>
    <w:rsid w:val="00676A20"/>
    <w:rsid w:val="00676AFD"/>
    <w:rsid w:val="00680E7C"/>
    <w:rsid w:val="0068168F"/>
    <w:rsid w:val="00690A24"/>
    <w:rsid w:val="00691C78"/>
    <w:rsid w:val="006933C5"/>
    <w:rsid w:val="0069401B"/>
    <w:rsid w:val="00695563"/>
    <w:rsid w:val="006A5FC3"/>
    <w:rsid w:val="006B3376"/>
    <w:rsid w:val="006B628E"/>
    <w:rsid w:val="006C23C2"/>
    <w:rsid w:val="006C24EB"/>
    <w:rsid w:val="006C3149"/>
    <w:rsid w:val="006D1253"/>
    <w:rsid w:val="006D2672"/>
    <w:rsid w:val="006D2801"/>
    <w:rsid w:val="006D6EC6"/>
    <w:rsid w:val="006E0A52"/>
    <w:rsid w:val="006E45F9"/>
    <w:rsid w:val="006F5665"/>
    <w:rsid w:val="006F5895"/>
    <w:rsid w:val="006F6016"/>
    <w:rsid w:val="0070104B"/>
    <w:rsid w:val="00702B05"/>
    <w:rsid w:val="00711132"/>
    <w:rsid w:val="00712E22"/>
    <w:rsid w:val="00716437"/>
    <w:rsid w:val="0072170A"/>
    <w:rsid w:val="00724BA8"/>
    <w:rsid w:val="00726035"/>
    <w:rsid w:val="00730155"/>
    <w:rsid w:val="007323FC"/>
    <w:rsid w:val="00737FE7"/>
    <w:rsid w:val="00742E89"/>
    <w:rsid w:val="00744F1F"/>
    <w:rsid w:val="00745CFE"/>
    <w:rsid w:val="00747285"/>
    <w:rsid w:val="0074738B"/>
    <w:rsid w:val="007529B8"/>
    <w:rsid w:val="00773581"/>
    <w:rsid w:val="00774D8C"/>
    <w:rsid w:val="00786467"/>
    <w:rsid w:val="0078702F"/>
    <w:rsid w:val="0079652A"/>
    <w:rsid w:val="007972F5"/>
    <w:rsid w:val="00797ABB"/>
    <w:rsid w:val="007A2DFF"/>
    <w:rsid w:val="007A3AB4"/>
    <w:rsid w:val="007A4D87"/>
    <w:rsid w:val="007A5C26"/>
    <w:rsid w:val="007B0D2B"/>
    <w:rsid w:val="007B4C8A"/>
    <w:rsid w:val="007B5402"/>
    <w:rsid w:val="007B7CC3"/>
    <w:rsid w:val="007C0A7F"/>
    <w:rsid w:val="007C23D1"/>
    <w:rsid w:val="007C2AC6"/>
    <w:rsid w:val="007C50CA"/>
    <w:rsid w:val="007C5A76"/>
    <w:rsid w:val="007D1583"/>
    <w:rsid w:val="007D2E99"/>
    <w:rsid w:val="007D32F5"/>
    <w:rsid w:val="007D3A62"/>
    <w:rsid w:val="007D6711"/>
    <w:rsid w:val="007E06DE"/>
    <w:rsid w:val="007E47C0"/>
    <w:rsid w:val="007E4D78"/>
    <w:rsid w:val="007E5EE4"/>
    <w:rsid w:val="007F0774"/>
    <w:rsid w:val="007F4296"/>
    <w:rsid w:val="007F6731"/>
    <w:rsid w:val="00811F7E"/>
    <w:rsid w:val="0081356A"/>
    <w:rsid w:val="00814837"/>
    <w:rsid w:val="0081513F"/>
    <w:rsid w:val="0082081F"/>
    <w:rsid w:val="00820D6A"/>
    <w:rsid w:val="00835B55"/>
    <w:rsid w:val="008543B2"/>
    <w:rsid w:val="0086142D"/>
    <w:rsid w:val="008614C5"/>
    <w:rsid w:val="0086213F"/>
    <w:rsid w:val="00862592"/>
    <w:rsid w:val="0086358F"/>
    <w:rsid w:val="00865A43"/>
    <w:rsid w:val="00867292"/>
    <w:rsid w:val="00872D87"/>
    <w:rsid w:val="008768D2"/>
    <w:rsid w:val="008770AA"/>
    <w:rsid w:val="008865FC"/>
    <w:rsid w:val="00892028"/>
    <w:rsid w:val="008950DE"/>
    <w:rsid w:val="008A1CB3"/>
    <w:rsid w:val="008A2B6A"/>
    <w:rsid w:val="008A5138"/>
    <w:rsid w:val="008A6898"/>
    <w:rsid w:val="008B63D9"/>
    <w:rsid w:val="008B7F75"/>
    <w:rsid w:val="008C476A"/>
    <w:rsid w:val="008C5F06"/>
    <w:rsid w:val="008D77C0"/>
    <w:rsid w:val="008D7D9D"/>
    <w:rsid w:val="008E0C17"/>
    <w:rsid w:val="008E164D"/>
    <w:rsid w:val="008E261C"/>
    <w:rsid w:val="008E5863"/>
    <w:rsid w:val="008F3757"/>
    <w:rsid w:val="008F3D3F"/>
    <w:rsid w:val="008F4144"/>
    <w:rsid w:val="008F4E2C"/>
    <w:rsid w:val="008F54FC"/>
    <w:rsid w:val="008F5E77"/>
    <w:rsid w:val="00901001"/>
    <w:rsid w:val="009019DB"/>
    <w:rsid w:val="00905032"/>
    <w:rsid w:val="00905659"/>
    <w:rsid w:val="009068EE"/>
    <w:rsid w:val="00907F36"/>
    <w:rsid w:val="0091061C"/>
    <w:rsid w:val="00912E7A"/>
    <w:rsid w:val="0091619E"/>
    <w:rsid w:val="00925ED9"/>
    <w:rsid w:val="00927257"/>
    <w:rsid w:val="00927CCE"/>
    <w:rsid w:val="00933468"/>
    <w:rsid w:val="00933E4E"/>
    <w:rsid w:val="00936829"/>
    <w:rsid w:val="00936FD2"/>
    <w:rsid w:val="0094115E"/>
    <w:rsid w:val="0094126F"/>
    <w:rsid w:val="00945349"/>
    <w:rsid w:val="00952072"/>
    <w:rsid w:val="009526C6"/>
    <w:rsid w:val="009612FE"/>
    <w:rsid w:val="0096152C"/>
    <w:rsid w:val="00961780"/>
    <w:rsid w:val="00962215"/>
    <w:rsid w:val="00963DF2"/>
    <w:rsid w:val="00976523"/>
    <w:rsid w:val="0098735E"/>
    <w:rsid w:val="00991DDE"/>
    <w:rsid w:val="00995D6B"/>
    <w:rsid w:val="00997C7D"/>
    <w:rsid w:val="009A109C"/>
    <w:rsid w:val="009A164A"/>
    <w:rsid w:val="009B2B5C"/>
    <w:rsid w:val="009B4337"/>
    <w:rsid w:val="009B5425"/>
    <w:rsid w:val="009C061F"/>
    <w:rsid w:val="009C062B"/>
    <w:rsid w:val="009C31B0"/>
    <w:rsid w:val="009D3739"/>
    <w:rsid w:val="009D4319"/>
    <w:rsid w:val="009D4A57"/>
    <w:rsid w:val="009D6443"/>
    <w:rsid w:val="009D7F24"/>
    <w:rsid w:val="009E0D5F"/>
    <w:rsid w:val="009E6586"/>
    <w:rsid w:val="009E752F"/>
    <w:rsid w:val="009F2857"/>
    <w:rsid w:val="009F30D2"/>
    <w:rsid w:val="009F3663"/>
    <w:rsid w:val="009F42DA"/>
    <w:rsid w:val="009F5307"/>
    <w:rsid w:val="009F7EB5"/>
    <w:rsid w:val="00A0112B"/>
    <w:rsid w:val="00A02BC0"/>
    <w:rsid w:val="00A0447D"/>
    <w:rsid w:val="00A0514B"/>
    <w:rsid w:val="00A0577A"/>
    <w:rsid w:val="00A0678A"/>
    <w:rsid w:val="00A07117"/>
    <w:rsid w:val="00A104BE"/>
    <w:rsid w:val="00A10CB7"/>
    <w:rsid w:val="00A234BB"/>
    <w:rsid w:val="00A2713E"/>
    <w:rsid w:val="00A34F76"/>
    <w:rsid w:val="00A37340"/>
    <w:rsid w:val="00A4199D"/>
    <w:rsid w:val="00A444E4"/>
    <w:rsid w:val="00A47FF6"/>
    <w:rsid w:val="00A50AB3"/>
    <w:rsid w:val="00A5175C"/>
    <w:rsid w:val="00A53ED3"/>
    <w:rsid w:val="00A53FDA"/>
    <w:rsid w:val="00A542FB"/>
    <w:rsid w:val="00A55AC4"/>
    <w:rsid w:val="00A60589"/>
    <w:rsid w:val="00A6215C"/>
    <w:rsid w:val="00A6785D"/>
    <w:rsid w:val="00A706DE"/>
    <w:rsid w:val="00A73026"/>
    <w:rsid w:val="00A731E5"/>
    <w:rsid w:val="00A733B8"/>
    <w:rsid w:val="00A73B3B"/>
    <w:rsid w:val="00A7456D"/>
    <w:rsid w:val="00A756A2"/>
    <w:rsid w:val="00A77BA8"/>
    <w:rsid w:val="00A8171D"/>
    <w:rsid w:val="00A90B02"/>
    <w:rsid w:val="00A91121"/>
    <w:rsid w:val="00A944D9"/>
    <w:rsid w:val="00A94CEB"/>
    <w:rsid w:val="00A95B68"/>
    <w:rsid w:val="00A96353"/>
    <w:rsid w:val="00AA5B0F"/>
    <w:rsid w:val="00AA5B8D"/>
    <w:rsid w:val="00AA5D37"/>
    <w:rsid w:val="00AA7361"/>
    <w:rsid w:val="00AC6A79"/>
    <w:rsid w:val="00AD2ED8"/>
    <w:rsid w:val="00AD4BA6"/>
    <w:rsid w:val="00AD4E2C"/>
    <w:rsid w:val="00AD5A28"/>
    <w:rsid w:val="00AE20B4"/>
    <w:rsid w:val="00AE3EF4"/>
    <w:rsid w:val="00AF0EDF"/>
    <w:rsid w:val="00AF41C1"/>
    <w:rsid w:val="00B01233"/>
    <w:rsid w:val="00B07FE3"/>
    <w:rsid w:val="00B12B51"/>
    <w:rsid w:val="00B14B70"/>
    <w:rsid w:val="00B156DD"/>
    <w:rsid w:val="00B16FAF"/>
    <w:rsid w:val="00B1702F"/>
    <w:rsid w:val="00B36184"/>
    <w:rsid w:val="00B41774"/>
    <w:rsid w:val="00B47426"/>
    <w:rsid w:val="00B66562"/>
    <w:rsid w:val="00B72F73"/>
    <w:rsid w:val="00B77416"/>
    <w:rsid w:val="00B80B85"/>
    <w:rsid w:val="00B83272"/>
    <w:rsid w:val="00B86A74"/>
    <w:rsid w:val="00B90DBD"/>
    <w:rsid w:val="00B92E50"/>
    <w:rsid w:val="00B9730F"/>
    <w:rsid w:val="00B978FA"/>
    <w:rsid w:val="00B97D01"/>
    <w:rsid w:val="00BA1586"/>
    <w:rsid w:val="00BA17E4"/>
    <w:rsid w:val="00BA1CD4"/>
    <w:rsid w:val="00BA20B5"/>
    <w:rsid w:val="00BB2BBC"/>
    <w:rsid w:val="00BB5E50"/>
    <w:rsid w:val="00BB6AA4"/>
    <w:rsid w:val="00BC532B"/>
    <w:rsid w:val="00BC69CA"/>
    <w:rsid w:val="00BC6A26"/>
    <w:rsid w:val="00BC6A9D"/>
    <w:rsid w:val="00BC78E2"/>
    <w:rsid w:val="00BD0587"/>
    <w:rsid w:val="00BD07B7"/>
    <w:rsid w:val="00BD7BE9"/>
    <w:rsid w:val="00BE60A7"/>
    <w:rsid w:val="00BF0FEE"/>
    <w:rsid w:val="00BF15D4"/>
    <w:rsid w:val="00BF493F"/>
    <w:rsid w:val="00BF5AF5"/>
    <w:rsid w:val="00C023DF"/>
    <w:rsid w:val="00C02C1E"/>
    <w:rsid w:val="00C04C9D"/>
    <w:rsid w:val="00C07421"/>
    <w:rsid w:val="00C129EC"/>
    <w:rsid w:val="00C17CDA"/>
    <w:rsid w:val="00C17EFE"/>
    <w:rsid w:val="00C21223"/>
    <w:rsid w:val="00C24E71"/>
    <w:rsid w:val="00C27866"/>
    <w:rsid w:val="00C27D01"/>
    <w:rsid w:val="00C32AB9"/>
    <w:rsid w:val="00C32D91"/>
    <w:rsid w:val="00C41633"/>
    <w:rsid w:val="00C472E9"/>
    <w:rsid w:val="00C531AF"/>
    <w:rsid w:val="00C54432"/>
    <w:rsid w:val="00C56198"/>
    <w:rsid w:val="00C61927"/>
    <w:rsid w:val="00C6662B"/>
    <w:rsid w:val="00C70400"/>
    <w:rsid w:val="00C711D5"/>
    <w:rsid w:val="00C720E6"/>
    <w:rsid w:val="00C73781"/>
    <w:rsid w:val="00C73D1D"/>
    <w:rsid w:val="00C73F78"/>
    <w:rsid w:val="00C75325"/>
    <w:rsid w:val="00C76773"/>
    <w:rsid w:val="00C7798F"/>
    <w:rsid w:val="00C80158"/>
    <w:rsid w:val="00C839E5"/>
    <w:rsid w:val="00C871E0"/>
    <w:rsid w:val="00C9186D"/>
    <w:rsid w:val="00C92029"/>
    <w:rsid w:val="00C94934"/>
    <w:rsid w:val="00C95212"/>
    <w:rsid w:val="00CA207C"/>
    <w:rsid w:val="00CA344E"/>
    <w:rsid w:val="00CA441A"/>
    <w:rsid w:val="00CA7898"/>
    <w:rsid w:val="00CB00F4"/>
    <w:rsid w:val="00CB21D9"/>
    <w:rsid w:val="00CB6A5B"/>
    <w:rsid w:val="00CB75FA"/>
    <w:rsid w:val="00CC638E"/>
    <w:rsid w:val="00CC787A"/>
    <w:rsid w:val="00CD2F7D"/>
    <w:rsid w:val="00CD7BDA"/>
    <w:rsid w:val="00CE289B"/>
    <w:rsid w:val="00CE34FB"/>
    <w:rsid w:val="00CE73AB"/>
    <w:rsid w:val="00CF2E9C"/>
    <w:rsid w:val="00CF4DB5"/>
    <w:rsid w:val="00CF7B11"/>
    <w:rsid w:val="00D00854"/>
    <w:rsid w:val="00D016AF"/>
    <w:rsid w:val="00D03A60"/>
    <w:rsid w:val="00D0646E"/>
    <w:rsid w:val="00D1265D"/>
    <w:rsid w:val="00D12D8C"/>
    <w:rsid w:val="00D14458"/>
    <w:rsid w:val="00D21E4E"/>
    <w:rsid w:val="00D264DE"/>
    <w:rsid w:val="00D33120"/>
    <w:rsid w:val="00D33F3C"/>
    <w:rsid w:val="00D3550E"/>
    <w:rsid w:val="00D3643E"/>
    <w:rsid w:val="00D4318D"/>
    <w:rsid w:val="00D43DF6"/>
    <w:rsid w:val="00D450A9"/>
    <w:rsid w:val="00D45966"/>
    <w:rsid w:val="00D5252B"/>
    <w:rsid w:val="00D565BA"/>
    <w:rsid w:val="00D570FA"/>
    <w:rsid w:val="00D60BAA"/>
    <w:rsid w:val="00D61173"/>
    <w:rsid w:val="00D6226B"/>
    <w:rsid w:val="00D63D81"/>
    <w:rsid w:val="00D66495"/>
    <w:rsid w:val="00D70CA7"/>
    <w:rsid w:val="00D70D87"/>
    <w:rsid w:val="00D71845"/>
    <w:rsid w:val="00D737DB"/>
    <w:rsid w:val="00D75C5E"/>
    <w:rsid w:val="00D8307F"/>
    <w:rsid w:val="00D85029"/>
    <w:rsid w:val="00D8596F"/>
    <w:rsid w:val="00D90977"/>
    <w:rsid w:val="00D93EE1"/>
    <w:rsid w:val="00D97577"/>
    <w:rsid w:val="00DA01F2"/>
    <w:rsid w:val="00DA2234"/>
    <w:rsid w:val="00DA270E"/>
    <w:rsid w:val="00DB203A"/>
    <w:rsid w:val="00DB6231"/>
    <w:rsid w:val="00DB6643"/>
    <w:rsid w:val="00DC102A"/>
    <w:rsid w:val="00DC159D"/>
    <w:rsid w:val="00DC1CA1"/>
    <w:rsid w:val="00DC2D73"/>
    <w:rsid w:val="00DC4128"/>
    <w:rsid w:val="00DC6E09"/>
    <w:rsid w:val="00DD26EA"/>
    <w:rsid w:val="00DD6DB7"/>
    <w:rsid w:val="00DD73AD"/>
    <w:rsid w:val="00DE09C5"/>
    <w:rsid w:val="00DE22C6"/>
    <w:rsid w:val="00DF271E"/>
    <w:rsid w:val="00E02898"/>
    <w:rsid w:val="00E04A1A"/>
    <w:rsid w:val="00E064E4"/>
    <w:rsid w:val="00E1300F"/>
    <w:rsid w:val="00E1382F"/>
    <w:rsid w:val="00E14C35"/>
    <w:rsid w:val="00E20074"/>
    <w:rsid w:val="00E202B1"/>
    <w:rsid w:val="00E22072"/>
    <w:rsid w:val="00E24D0E"/>
    <w:rsid w:val="00E31E82"/>
    <w:rsid w:val="00E352A8"/>
    <w:rsid w:val="00E3700E"/>
    <w:rsid w:val="00E37C70"/>
    <w:rsid w:val="00E44981"/>
    <w:rsid w:val="00E46B1E"/>
    <w:rsid w:val="00E51831"/>
    <w:rsid w:val="00E57FC3"/>
    <w:rsid w:val="00E61BD8"/>
    <w:rsid w:val="00E63D68"/>
    <w:rsid w:val="00E77F3D"/>
    <w:rsid w:val="00E8171D"/>
    <w:rsid w:val="00E817A4"/>
    <w:rsid w:val="00E83F9A"/>
    <w:rsid w:val="00E83FD7"/>
    <w:rsid w:val="00E8621A"/>
    <w:rsid w:val="00E93120"/>
    <w:rsid w:val="00E968A2"/>
    <w:rsid w:val="00EA0AE9"/>
    <w:rsid w:val="00EA1B7E"/>
    <w:rsid w:val="00EA3927"/>
    <w:rsid w:val="00EA3EDC"/>
    <w:rsid w:val="00EA415B"/>
    <w:rsid w:val="00EB26B1"/>
    <w:rsid w:val="00EB30D0"/>
    <w:rsid w:val="00EB3983"/>
    <w:rsid w:val="00EB39C0"/>
    <w:rsid w:val="00EB5228"/>
    <w:rsid w:val="00EC11C1"/>
    <w:rsid w:val="00EC26F2"/>
    <w:rsid w:val="00EC424F"/>
    <w:rsid w:val="00EC5437"/>
    <w:rsid w:val="00EC6E52"/>
    <w:rsid w:val="00ED1205"/>
    <w:rsid w:val="00ED45C4"/>
    <w:rsid w:val="00ED5D6A"/>
    <w:rsid w:val="00EE2AE4"/>
    <w:rsid w:val="00EE324C"/>
    <w:rsid w:val="00EF0218"/>
    <w:rsid w:val="00EF59D8"/>
    <w:rsid w:val="00EF6F0D"/>
    <w:rsid w:val="00F01F32"/>
    <w:rsid w:val="00F02C06"/>
    <w:rsid w:val="00F04030"/>
    <w:rsid w:val="00F0500A"/>
    <w:rsid w:val="00F103F0"/>
    <w:rsid w:val="00F10C4D"/>
    <w:rsid w:val="00F10E72"/>
    <w:rsid w:val="00F13365"/>
    <w:rsid w:val="00F13920"/>
    <w:rsid w:val="00F16BA9"/>
    <w:rsid w:val="00F268DF"/>
    <w:rsid w:val="00F27CE2"/>
    <w:rsid w:val="00F315DE"/>
    <w:rsid w:val="00F32D5A"/>
    <w:rsid w:val="00F3329F"/>
    <w:rsid w:val="00F40DE4"/>
    <w:rsid w:val="00F422A0"/>
    <w:rsid w:val="00F426A0"/>
    <w:rsid w:val="00F5700B"/>
    <w:rsid w:val="00F620BD"/>
    <w:rsid w:val="00F62851"/>
    <w:rsid w:val="00F6343F"/>
    <w:rsid w:val="00F6433A"/>
    <w:rsid w:val="00F70A67"/>
    <w:rsid w:val="00F71349"/>
    <w:rsid w:val="00F73CEF"/>
    <w:rsid w:val="00F75CDD"/>
    <w:rsid w:val="00F75EE0"/>
    <w:rsid w:val="00F95B63"/>
    <w:rsid w:val="00F95D6F"/>
    <w:rsid w:val="00F96D22"/>
    <w:rsid w:val="00F9785D"/>
    <w:rsid w:val="00FA1309"/>
    <w:rsid w:val="00FA1D82"/>
    <w:rsid w:val="00FA396B"/>
    <w:rsid w:val="00FB0E4F"/>
    <w:rsid w:val="00FB24AD"/>
    <w:rsid w:val="00FB469A"/>
    <w:rsid w:val="00FB767E"/>
    <w:rsid w:val="00FB79FA"/>
    <w:rsid w:val="00FC0E37"/>
    <w:rsid w:val="00FC1973"/>
    <w:rsid w:val="00FC21A8"/>
    <w:rsid w:val="00FC2903"/>
    <w:rsid w:val="00FD08F2"/>
    <w:rsid w:val="00FD2D8E"/>
    <w:rsid w:val="00FD4188"/>
    <w:rsid w:val="00FD5B61"/>
    <w:rsid w:val="00FD686E"/>
    <w:rsid w:val="00FE0817"/>
    <w:rsid w:val="00FE228D"/>
    <w:rsid w:val="00FE2D96"/>
    <w:rsid w:val="00FE432B"/>
    <w:rsid w:val="00FE4471"/>
    <w:rsid w:val="00FE6BA2"/>
    <w:rsid w:val="00FF04FC"/>
    <w:rsid w:val="00FF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0C446"/>
  <w15:docId w15:val="{9FD8F29E-B964-4A10-A26B-886D775E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30EC2"/>
    <w:rPr>
      <w:rFonts w:eastAsia="Meiryo UI"/>
    </w:rPr>
  </w:style>
  <w:style w:type="paragraph" w:styleId="1">
    <w:name w:val="heading 1"/>
    <w:basedOn w:val="a1"/>
    <w:next w:val="a1"/>
    <w:link w:val="10"/>
    <w:uiPriority w:val="9"/>
    <w:qFormat/>
    <w:rsid w:val="007C23D1"/>
    <w:pPr>
      <w:keepNext/>
      <w:keepLines/>
      <w:spacing w:before="480"/>
      <w:outlineLvl w:val="0"/>
    </w:pPr>
    <w:rPr>
      <w:rFonts w:asciiTheme="majorHAnsi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7C23D1"/>
    <w:pPr>
      <w:keepNext/>
      <w:keepLines/>
      <w:spacing w:before="200"/>
      <w:outlineLvl w:val="1"/>
    </w:pPr>
    <w:rPr>
      <w:rFonts w:asciiTheme="majorHAnsi" w:hAnsiTheme="majorHAnsi" w:cstheme="majorBidi"/>
      <w:b/>
      <w:bCs/>
      <w:color w:val="5B9BD5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rsid w:val="009F42DA"/>
    <w:pPr>
      <w:spacing w:after="120" w:line="276" w:lineRule="auto"/>
    </w:pPr>
    <w:rPr>
      <w:rFonts w:ascii="Meiryo UI" w:hAnsi="Meiryo UI"/>
    </w:rPr>
  </w:style>
  <w:style w:type="character" w:customStyle="1" w:styleId="a6">
    <w:name w:val="本文 (文字)"/>
    <w:basedOn w:val="a2"/>
    <w:link w:val="a5"/>
    <w:uiPriority w:val="5"/>
    <w:rsid w:val="009F42DA"/>
    <w:rPr>
      <w:rFonts w:ascii="Meiryo UI" w:eastAsia="Meiryo UI" w:hAnsi="Meiryo UI"/>
    </w:rPr>
  </w:style>
  <w:style w:type="paragraph" w:customStyle="1" w:styleId="a7">
    <w:name w:val="月"/>
    <w:basedOn w:val="a1"/>
    <w:uiPriority w:val="1"/>
    <w:unhideWhenUsed/>
    <w:qFormat/>
    <w:rsid w:val="007C23D1"/>
    <w:pPr>
      <w:spacing w:before="0" w:after="0"/>
    </w:pPr>
    <w:rPr>
      <w:rFonts w:asciiTheme="majorHAnsi" w:hAnsiTheme="majorHAnsi"/>
      <w:b/>
      <w:color w:val="FFFFFF" w:themeColor="background1"/>
      <w:sz w:val="120"/>
      <w:szCs w:val="120"/>
    </w:rPr>
  </w:style>
  <w:style w:type="paragraph" w:customStyle="1" w:styleId="a8">
    <w:name w:val="年"/>
    <w:basedOn w:val="a1"/>
    <w:uiPriority w:val="2"/>
    <w:qFormat/>
    <w:rsid w:val="007C23D1"/>
    <w:pPr>
      <w:spacing w:before="0" w:after="120"/>
      <w:jc w:val="right"/>
    </w:pPr>
    <w:rPr>
      <w:rFonts w:asciiTheme="majorHAnsi" w:hAnsiTheme="majorHAnsi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rsid w:val="009F42DA"/>
    <w:pPr>
      <w:spacing w:before="120" w:after="120"/>
    </w:pPr>
    <w:rPr>
      <w:rFonts w:ascii="Meiryo UI" w:hAnsi="Meiryo UI"/>
      <w:b/>
      <w:color w:val="FFFFFF" w:themeColor="background1"/>
      <w:sz w:val="24"/>
      <w:szCs w:val="24"/>
    </w:rPr>
  </w:style>
  <w:style w:type="character" w:customStyle="1" w:styleId="aa">
    <w:name w:val="副題 (文字)"/>
    <w:basedOn w:val="a2"/>
    <w:link w:val="a9"/>
    <w:uiPriority w:val="3"/>
    <w:rsid w:val="009F42DA"/>
    <w:rPr>
      <w:rFonts w:ascii="Meiryo UI" w:eastAsia="Meiryo UI" w:hAnsi="Meiryo UI"/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9F42DA"/>
    <w:pPr>
      <w:spacing w:before="240" w:after="120"/>
    </w:pPr>
    <w:rPr>
      <w:rFonts w:ascii="Meiryo UI" w:hAnsi="Meiryo UI" w:cstheme="majorBidi"/>
      <w:b/>
      <w:color w:val="1F4E79" w:themeColor="accent1" w:themeShade="80"/>
      <w:spacing w:val="5"/>
      <w:kern w:val="28"/>
      <w:sz w:val="40"/>
      <w:szCs w:val="40"/>
    </w:rPr>
  </w:style>
  <w:style w:type="character" w:customStyle="1" w:styleId="ac">
    <w:name w:val="表題 (文字)"/>
    <w:basedOn w:val="a2"/>
    <w:link w:val="ab"/>
    <w:uiPriority w:val="4"/>
    <w:rsid w:val="009F42DA"/>
    <w:rPr>
      <w:rFonts w:ascii="Meiryo UI" w:eastAsia="Meiryo UI" w:hAnsi="Meiryo UI" w:cstheme="majorBidi"/>
      <w:b/>
      <w:color w:val="1F4E79" w:themeColor="accent1" w:themeShade="80"/>
      <w:spacing w:val="5"/>
      <w:kern w:val="28"/>
      <w:sz w:val="40"/>
      <w:szCs w:val="40"/>
    </w:rPr>
  </w:style>
  <w:style w:type="paragraph" w:customStyle="1" w:styleId="ad">
    <w:name w:val="日"/>
    <w:basedOn w:val="a1"/>
    <w:uiPriority w:val="6"/>
    <w:qFormat/>
    <w:rsid w:val="009F42DA"/>
    <w:pPr>
      <w:jc w:val="center"/>
    </w:pPr>
    <w:rPr>
      <w:rFonts w:ascii="Meiryo UI" w:hAnsi="Meiryo UI"/>
      <w:color w:val="595959" w:themeColor="text1" w:themeTint="A6"/>
      <w:szCs w:val="24"/>
    </w:rPr>
  </w:style>
  <w:style w:type="table" w:customStyle="1" w:styleId="ae">
    <w:name w:val="表のカレンダー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11">
    <w:name w:val="日付1"/>
    <w:basedOn w:val="a1"/>
    <w:uiPriority w:val="7"/>
    <w:qFormat/>
    <w:rsid w:val="009F42DA"/>
    <w:pPr>
      <w:spacing w:before="0" w:after="0"/>
      <w:jc w:val="right"/>
    </w:pPr>
    <w:rPr>
      <w:rFonts w:ascii="Meiryo UI" w:hAnsi="Meiryo UI"/>
      <w:color w:val="7F7F7F" w:themeColor="text1" w:themeTint="80"/>
    </w:rPr>
  </w:style>
  <w:style w:type="paragraph" w:styleId="af">
    <w:name w:val="Balloon Text"/>
    <w:basedOn w:val="a1"/>
    <w:link w:val="a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吹き出し (文字)"/>
    <w:basedOn w:val="a2"/>
    <w:link w:val="af"/>
    <w:uiPriority w:val="19"/>
    <w:semiHidden/>
    <w:rPr>
      <w:rFonts w:ascii="Tahoma" w:hAnsi="Tahoma" w:cs="Tahoma"/>
      <w:sz w:val="16"/>
      <w:szCs w:val="16"/>
    </w:rPr>
  </w:style>
  <w:style w:type="paragraph" w:styleId="af1">
    <w:name w:val="Bibliography"/>
    <w:basedOn w:val="a1"/>
    <w:next w:val="a1"/>
    <w:uiPriority w:val="19"/>
    <w:semiHidden/>
    <w:unhideWhenUsed/>
  </w:style>
  <w:style w:type="paragraph" w:styleId="af2">
    <w:name w:val="Block Text"/>
    <w:basedOn w:val="a1"/>
    <w:uiPriority w:val="19"/>
    <w:semiHidden/>
    <w:unhideWhenUsed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i/>
      <w:iCs/>
      <w:color w:val="5B9BD5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19"/>
    <w:semiHidden/>
    <w:rPr>
      <w:sz w:val="16"/>
      <w:szCs w:val="16"/>
    </w:rPr>
  </w:style>
  <w:style w:type="paragraph" w:styleId="af3">
    <w:name w:val="Body Text First Indent"/>
    <w:basedOn w:val="a5"/>
    <w:link w:val="af4"/>
    <w:uiPriority w:val="19"/>
    <w:semiHidden/>
    <w:unhideWhenUsed/>
    <w:pPr>
      <w:spacing w:after="0" w:line="240" w:lineRule="auto"/>
      <w:ind w:firstLine="360"/>
    </w:pPr>
  </w:style>
  <w:style w:type="character" w:customStyle="1" w:styleId="af4">
    <w:name w:val="本文字下げ (文字)"/>
    <w:basedOn w:val="a6"/>
    <w:link w:val="af3"/>
    <w:uiPriority w:val="19"/>
    <w:semiHidden/>
    <w:rPr>
      <w:rFonts w:ascii="Meiryo UI" w:eastAsia="Meiryo UI" w:hAnsi="Meiryo UI"/>
      <w:sz w:val="20"/>
    </w:rPr>
  </w:style>
  <w:style w:type="character" w:customStyle="1" w:styleId="24">
    <w:name w:val="本文 2 (文字)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本文字下げ 2 (文字)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2"/>
    <w:link w:val="35"/>
    <w:uiPriority w:val="19"/>
    <w:semiHidden/>
    <w:rPr>
      <w:sz w:val="16"/>
      <w:szCs w:val="16"/>
    </w:rPr>
  </w:style>
  <w:style w:type="paragraph" w:styleId="af5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5B9BD5" w:themeColor="accent1"/>
    </w:rPr>
  </w:style>
  <w:style w:type="paragraph" w:styleId="af6">
    <w:name w:val="Closing"/>
    <w:basedOn w:val="a1"/>
    <w:link w:val="af7"/>
    <w:uiPriority w:val="19"/>
    <w:semiHidden/>
    <w:unhideWhenUsed/>
    <w:pPr>
      <w:ind w:left="4320"/>
    </w:pPr>
  </w:style>
  <w:style w:type="character" w:customStyle="1" w:styleId="af7">
    <w:name w:val="結語 (文字)"/>
    <w:basedOn w:val="a2"/>
    <w:link w:val="af6"/>
    <w:uiPriority w:val="19"/>
    <w:semiHidden/>
    <w:rPr>
      <w:sz w:val="20"/>
    </w:rPr>
  </w:style>
  <w:style w:type="paragraph" w:styleId="af8">
    <w:name w:val="annotation text"/>
    <w:basedOn w:val="a1"/>
    <w:link w:val="af9"/>
    <w:uiPriority w:val="19"/>
    <w:semiHidden/>
    <w:unhideWhenUsed/>
    <w:rPr>
      <w:szCs w:val="20"/>
    </w:rPr>
  </w:style>
  <w:style w:type="character" w:customStyle="1" w:styleId="af9">
    <w:name w:val="コメント文字列 (文字)"/>
    <w:basedOn w:val="a2"/>
    <w:link w:val="af8"/>
    <w:uiPriority w:val="1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19"/>
    <w:semiHidden/>
    <w:unhideWhenUsed/>
    <w:rPr>
      <w:b/>
      <w:bCs/>
    </w:rPr>
  </w:style>
  <w:style w:type="character" w:customStyle="1" w:styleId="afb">
    <w:name w:val="コメント内容 (文字)"/>
    <w:basedOn w:val="af9"/>
    <w:link w:val="afa"/>
    <w:uiPriority w:val="19"/>
    <w:semiHidden/>
    <w:rPr>
      <w:b/>
      <w:bCs/>
      <w:sz w:val="20"/>
      <w:szCs w:val="20"/>
    </w:rPr>
  </w:style>
  <w:style w:type="paragraph" w:styleId="afc">
    <w:name w:val="Date"/>
    <w:basedOn w:val="a1"/>
    <w:next w:val="a1"/>
    <w:link w:val="afd"/>
    <w:uiPriority w:val="19"/>
    <w:semiHidden/>
    <w:unhideWhenUsed/>
  </w:style>
  <w:style w:type="character" w:customStyle="1" w:styleId="afd">
    <w:name w:val="日付 (文字)"/>
    <w:basedOn w:val="a2"/>
    <w:link w:val="afc"/>
    <w:uiPriority w:val="19"/>
    <w:semiHidden/>
    <w:rPr>
      <w:sz w:val="20"/>
    </w:rPr>
  </w:style>
  <w:style w:type="paragraph" w:styleId="afe">
    <w:name w:val="Document Map"/>
    <w:basedOn w:val="a1"/>
    <w:link w:val="aff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見出しマップ (文字)"/>
    <w:basedOn w:val="a2"/>
    <w:link w:val="afe"/>
    <w:uiPriority w:val="19"/>
    <w:semiHidden/>
    <w:rPr>
      <w:rFonts w:ascii="Tahoma" w:hAnsi="Tahoma" w:cs="Tahoma"/>
      <w:sz w:val="16"/>
      <w:szCs w:val="16"/>
    </w:rPr>
  </w:style>
  <w:style w:type="paragraph" w:styleId="aff0">
    <w:name w:val="E-mail Signature"/>
    <w:basedOn w:val="a1"/>
    <w:link w:val="aff1"/>
    <w:uiPriority w:val="19"/>
    <w:semiHidden/>
    <w:unhideWhenUsed/>
  </w:style>
  <w:style w:type="character" w:customStyle="1" w:styleId="aff1">
    <w:name w:val="電子メール署名 (文字)"/>
    <w:basedOn w:val="a2"/>
    <w:link w:val="aff0"/>
    <w:uiPriority w:val="19"/>
    <w:semiHidden/>
    <w:rPr>
      <w:sz w:val="20"/>
    </w:rPr>
  </w:style>
  <w:style w:type="paragraph" w:styleId="aff2">
    <w:name w:val="endnote text"/>
    <w:basedOn w:val="a1"/>
    <w:link w:val="aff3"/>
    <w:uiPriority w:val="19"/>
    <w:semiHidden/>
    <w:unhideWhenUsed/>
    <w:rPr>
      <w:szCs w:val="20"/>
    </w:rPr>
  </w:style>
  <w:style w:type="character" w:customStyle="1" w:styleId="aff3">
    <w:name w:val="文末脚注文字列 (文字)"/>
    <w:basedOn w:val="a2"/>
    <w:link w:val="aff2"/>
    <w:uiPriority w:val="19"/>
    <w:semiHidden/>
    <w:rPr>
      <w:sz w:val="20"/>
      <w:szCs w:val="20"/>
    </w:rPr>
  </w:style>
  <w:style w:type="paragraph" w:styleId="aff4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5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脚注文字列 (文字)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ヘッダー (文字)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見出し 1 (文字)"/>
    <w:basedOn w:val="a2"/>
    <w:link w:val="1"/>
    <w:uiPriority w:val="9"/>
    <w:rsid w:val="007C23D1"/>
    <w:rPr>
      <w:rFonts w:asciiTheme="majorHAnsi" w:eastAsia="Meiryo UI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semiHidden/>
    <w:rsid w:val="007C23D1"/>
    <w:rPr>
      <w:rFonts w:asciiTheme="majorHAnsi" w:eastAsia="Meiryo UI" w:hAnsiTheme="majorHAnsi" w:cstheme="majorBidi"/>
      <w:b/>
      <w:bCs/>
      <w:color w:val="5B9BD5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0"/>
    </w:rPr>
  </w:style>
  <w:style w:type="character" w:customStyle="1" w:styleId="42">
    <w:name w:val="見出し 4 (文字)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  <w:sz w:val="20"/>
    </w:rPr>
  </w:style>
  <w:style w:type="character" w:customStyle="1" w:styleId="52">
    <w:name w:val="見出し 5 (文字)"/>
    <w:basedOn w:val="a2"/>
    <w:link w:val="51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60">
    <w:name w:val="見出し 6 (文字)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70">
    <w:name w:val="見出し 7 (文字)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見出し 8 (文字)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HTML アドレス (文字)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HTML 書式付き (文字)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2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9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2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a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b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マクロ文字列 (文字)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メッセージ見出し (文字)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rsid w:val="007C23D1"/>
    <w:pPr>
      <w:spacing w:before="0" w:after="0"/>
    </w:pPr>
    <w:rPr>
      <w:rFonts w:eastAsia="Meiryo UI"/>
    </w:rPr>
  </w:style>
  <w:style w:type="paragraph" w:styleId="Web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4">
    <w:name w:val="Normal Indent"/>
    <w:basedOn w:val="a1"/>
    <w:uiPriority w:val="19"/>
    <w:semiHidden/>
    <w:unhideWhenUsed/>
    <w:pPr>
      <w:ind w:left="720"/>
    </w:pPr>
  </w:style>
  <w:style w:type="paragraph" w:styleId="afff5">
    <w:name w:val="Note Heading"/>
    <w:basedOn w:val="a1"/>
    <w:next w:val="a1"/>
    <w:link w:val="afff6"/>
    <w:uiPriority w:val="19"/>
    <w:semiHidden/>
    <w:unhideWhenUsed/>
  </w:style>
  <w:style w:type="character" w:customStyle="1" w:styleId="afff6">
    <w:name w:val="記 (文字)"/>
    <w:basedOn w:val="a2"/>
    <w:link w:val="afff5"/>
    <w:uiPriority w:val="19"/>
    <w:semiHidden/>
    <w:rPr>
      <w:sz w:val="20"/>
    </w:rPr>
  </w:style>
  <w:style w:type="paragraph" w:styleId="afff7">
    <w:name w:val="Plain Text"/>
    <w:basedOn w:val="a1"/>
    <w:link w:val="afff8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8">
    <w:name w:val="書式なし (文字)"/>
    <w:basedOn w:val="a2"/>
    <w:link w:val="afff7"/>
    <w:uiPriority w:val="19"/>
    <w:semiHidden/>
    <w:rPr>
      <w:rFonts w:ascii="Consolas" w:hAnsi="Consolas"/>
      <w:sz w:val="21"/>
      <w:szCs w:val="21"/>
    </w:rPr>
  </w:style>
  <w:style w:type="paragraph" w:styleId="afff9">
    <w:name w:val="Quote"/>
    <w:basedOn w:val="a1"/>
    <w:link w:val="afffa"/>
    <w:uiPriority w:val="8"/>
    <w:unhideWhenUsed/>
    <w:qFormat/>
    <w:rsid w:val="009F42DA"/>
    <w:pPr>
      <w:spacing w:before="240" w:after="0" w:line="276" w:lineRule="auto"/>
      <w:contextualSpacing/>
      <w:jc w:val="center"/>
    </w:pPr>
    <w:rPr>
      <w:rFonts w:ascii="Meiryo UI" w:hAnsi="Meiryo UI"/>
      <w:iCs/>
    </w:rPr>
  </w:style>
  <w:style w:type="character" w:customStyle="1" w:styleId="afffa">
    <w:name w:val="引用文 (文字)"/>
    <w:basedOn w:val="a2"/>
    <w:link w:val="afff9"/>
    <w:uiPriority w:val="8"/>
    <w:rsid w:val="009F42DA"/>
    <w:rPr>
      <w:rFonts w:ascii="Meiryo UI" w:eastAsia="Meiryo UI" w:hAnsi="Meiryo UI"/>
      <w:iCs/>
    </w:rPr>
  </w:style>
  <w:style w:type="paragraph" w:styleId="afffb">
    <w:name w:val="Salutation"/>
    <w:basedOn w:val="a1"/>
    <w:next w:val="a1"/>
    <w:link w:val="afffc"/>
    <w:uiPriority w:val="19"/>
    <w:semiHidden/>
    <w:unhideWhenUsed/>
  </w:style>
  <w:style w:type="character" w:customStyle="1" w:styleId="afffc">
    <w:name w:val="挨拶文 (文字)"/>
    <w:basedOn w:val="a2"/>
    <w:link w:val="afffb"/>
    <w:uiPriority w:val="19"/>
    <w:semiHidden/>
    <w:rPr>
      <w:sz w:val="20"/>
    </w:rPr>
  </w:style>
  <w:style w:type="paragraph" w:styleId="afffd">
    <w:name w:val="Signature"/>
    <w:basedOn w:val="a1"/>
    <w:link w:val="afffe"/>
    <w:uiPriority w:val="19"/>
    <w:semiHidden/>
    <w:unhideWhenUsed/>
    <w:pPr>
      <w:ind w:left="4320"/>
    </w:pPr>
  </w:style>
  <w:style w:type="character" w:customStyle="1" w:styleId="afffe">
    <w:name w:val="署名 (文字)"/>
    <w:basedOn w:val="a2"/>
    <w:link w:val="afffd"/>
    <w:uiPriority w:val="19"/>
    <w:semiHidden/>
    <w:rPr>
      <w:sz w:val="20"/>
    </w:rPr>
  </w:style>
  <w:style w:type="paragraph" w:styleId="affff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0">
    <w:name w:val="table of figures"/>
    <w:basedOn w:val="a1"/>
    <w:next w:val="a1"/>
    <w:uiPriority w:val="19"/>
    <w:semiHidden/>
    <w:unhideWhenUsed/>
  </w:style>
  <w:style w:type="paragraph" w:styleId="affff1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3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c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2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フッター (文字)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3">
    <w:name w:val="Placeholder Text"/>
    <w:basedOn w:val="a2"/>
    <w:semiHidden/>
    <w:rPr>
      <w:color w:val="808080"/>
    </w:rPr>
  </w:style>
  <w:style w:type="table" w:customStyle="1" w:styleId="3b">
    <w:name w:val="カレンダー 3"/>
    <w:basedOn w:val="a3"/>
    <w:uiPriority w:val="99"/>
    <w:qFormat/>
    <w:rsid w:val="00D33120"/>
    <w:pPr>
      <w:spacing w:before="0" w:after="0"/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5B9BD5" w:themeColor="accent1"/>
        <w:sz w:val="44"/>
      </w:rPr>
    </w:tblStylePr>
    <w:tblStylePr w:type="firstCol">
      <w:rPr>
        <w:color w:val="5B9BD5" w:themeColor="accent1"/>
      </w:rPr>
    </w:tblStylePr>
    <w:tblStylePr w:type="lastCol">
      <w:rPr>
        <w:color w:val="5B9BD5" w:themeColor="accent1"/>
      </w:rPr>
    </w:tblStylePr>
  </w:style>
  <w:style w:type="table" w:styleId="affff4">
    <w:name w:val="Table Grid"/>
    <w:basedOn w:val="a3"/>
    <w:uiPriority w:val="59"/>
    <w:rsid w:val="00D3312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4">
    <w:name w:val="Plain Table 1"/>
    <w:basedOn w:val="a3"/>
    <w:uiPriority w:val="99"/>
    <w:rsid w:val="00D33120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i-imu02\AppData\Roaming\Microsoft\Templates\&#12473;&#12490;&#12483;&#12503;&#12471;&#12519;&#12483;&#12488;%20&#12459;&#12524;&#12531;&#12480;&#12540;.dot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回路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回路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スナップショット カレンダー.dotm</Template>
  <TotalTime>2857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Ochi-imu02</dc:creator>
  <cp:keywords/>
  <dc:description/>
  <cp:lastModifiedBy>Ochi-ss</cp:lastModifiedBy>
  <cp:revision>235</cp:revision>
  <cp:lastPrinted>2026-08-04T00:51:00Z</cp:lastPrinted>
  <dcterms:created xsi:type="dcterms:W3CDTF">2025-11-04T23:55:00Z</dcterms:created>
  <dcterms:modified xsi:type="dcterms:W3CDTF">2026-09-02T00:49:00Z</dcterms:modified>
  <cp:category/>
</cp:coreProperties>
</file>